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1F3" w:rsidRDefault="00E96C7F" w:rsidP="00A61A0F">
      <w:pPr>
        <w:pStyle w:val="AonDocumentTitle"/>
        <w:rPr>
          <w:snapToGrid w:val="0"/>
          <w:vertAlign w:val="superscript"/>
        </w:rPr>
      </w:pPr>
      <w:bookmarkStart w:id="0" w:name="_Toc262147560"/>
      <w:bookmarkStart w:id="1" w:name="_GoBack"/>
      <w:bookmarkEnd w:id="1"/>
      <w:r w:rsidRPr="00E96C7F">
        <w:rPr>
          <w:sz w:val="68"/>
          <w:szCs w:val="68"/>
        </w:rPr>
        <w:t xml:space="preserve">Introduction to the </w:t>
      </w:r>
      <w:r w:rsidRPr="00E96C7F">
        <w:rPr>
          <w:sz w:val="68"/>
          <w:szCs w:val="68"/>
        </w:rPr>
        <w:br/>
        <w:t xml:space="preserve">Your Spending </w:t>
      </w:r>
      <w:r w:rsidR="005A41F3">
        <w:rPr>
          <w:sz w:val="68"/>
          <w:szCs w:val="68"/>
        </w:rPr>
        <w:t>A</w:t>
      </w:r>
      <w:r w:rsidRPr="00E96C7F">
        <w:rPr>
          <w:sz w:val="68"/>
          <w:szCs w:val="68"/>
        </w:rPr>
        <w:t>ccount</w:t>
      </w:r>
      <w:r w:rsidR="000D0340">
        <w:rPr>
          <w:rFonts w:cs="Arial"/>
          <w:snapToGrid w:val="0"/>
          <w:sz w:val="68"/>
          <w:szCs w:val="68"/>
          <w:vertAlign w:val="superscript"/>
        </w:rPr>
        <w:t>™</w:t>
      </w:r>
      <w:r w:rsidR="001D49FE">
        <w:rPr>
          <w:rFonts w:cs="Arial"/>
          <w:snapToGrid w:val="0"/>
          <w:sz w:val="68"/>
          <w:szCs w:val="68"/>
          <w:vertAlign w:val="superscript"/>
        </w:rPr>
        <w:t xml:space="preserve"> </w:t>
      </w:r>
    </w:p>
    <w:p w:rsidR="00E96C7F" w:rsidRPr="00E96C7F" w:rsidRDefault="00E96C7F" w:rsidP="00A61A0F">
      <w:pPr>
        <w:pStyle w:val="AonDocumentTitle"/>
      </w:pPr>
      <w:r w:rsidRPr="00E96C7F">
        <w:rPr>
          <w:snapToGrid w:val="0"/>
        </w:rPr>
        <w:t>(YSA</w:t>
      </w:r>
      <w:r w:rsidR="001D49FE">
        <w:rPr>
          <w:snapToGrid w:val="0"/>
          <w:vertAlign w:val="superscript"/>
        </w:rPr>
        <w:t>™)</w:t>
      </w:r>
      <w:r w:rsidRPr="00E96C7F">
        <w:rPr>
          <w:snapToGrid w:val="0"/>
        </w:rPr>
        <w:t xml:space="preserve"> </w:t>
      </w:r>
      <w:r w:rsidR="00D26870">
        <w:t>W</w:t>
      </w:r>
      <w:r w:rsidRPr="00E96C7F">
        <w:t>ebsite</w:t>
      </w:r>
    </w:p>
    <w:p w:rsidR="00A340CF" w:rsidRDefault="00B81F96" w:rsidP="005E5D73">
      <w:pPr>
        <w:pStyle w:val="AonDocumentSubtitle"/>
      </w:pPr>
      <w:r>
        <w:t xml:space="preserve">SYSCO </w:t>
      </w:r>
    </w:p>
    <w:p w:rsidR="00E96C7F" w:rsidRPr="00E96C7F" w:rsidRDefault="00E96C7F" w:rsidP="00E96C7F">
      <w:pPr>
        <w:pStyle w:val="AonBodyCopy"/>
        <w:rPr>
          <w:sz w:val="32"/>
          <w:szCs w:val="32"/>
        </w:rPr>
      </w:pPr>
      <w:r w:rsidRPr="00E96C7F">
        <w:rPr>
          <w:sz w:val="32"/>
          <w:szCs w:val="32"/>
        </w:rPr>
        <w:t>October 17, 2016</w:t>
      </w:r>
    </w:p>
    <w:p w:rsidR="00B649FB" w:rsidRDefault="00B649FB" w:rsidP="00A61A0F"/>
    <w:p w:rsidR="00B649FB" w:rsidRDefault="00B649FB" w:rsidP="00A61A0F">
      <w:pPr>
        <w:sectPr w:rsidR="00B649FB" w:rsidSect="003E535F">
          <w:headerReference w:type="default" r:id="rId8"/>
          <w:footerReference w:type="default" r:id="rId9"/>
          <w:headerReference w:type="first" r:id="rId10"/>
          <w:footerReference w:type="first" r:id="rId11"/>
          <w:type w:val="continuous"/>
          <w:pgSz w:w="12240" w:h="15840" w:code="1"/>
          <w:pgMar w:top="9187" w:right="1440" w:bottom="1800" w:left="1440" w:header="720" w:footer="720" w:gutter="0"/>
          <w:pgNumType w:start="0"/>
          <w:cols w:space="720"/>
          <w:titlePg/>
          <w:docGrid w:linePitch="360"/>
        </w:sectPr>
      </w:pPr>
    </w:p>
    <w:p w:rsidR="00B649FB" w:rsidRPr="003E535F" w:rsidRDefault="00B649FB" w:rsidP="005E5D73">
      <w:pPr>
        <w:pStyle w:val="AonTOCHeader"/>
        <w:rPr>
          <w:color w:val="FF0000"/>
        </w:rPr>
      </w:pPr>
      <w:bookmarkStart w:id="2" w:name="_Toc261855868"/>
      <w:r w:rsidRPr="003E535F">
        <w:rPr>
          <w:color w:val="FF0000"/>
        </w:rPr>
        <w:lastRenderedPageBreak/>
        <w:t>Table of Contents</w:t>
      </w:r>
      <w:bookmarkEnd w:id="2"/>
      <w:r w:rsidR="005E5D73" w:rsidRPr="003E535F">
        <w:rPr>
          <w:color w:val="FF0000"/>
        </w:rPr>
        <w:t xml:space="preserve"> </w:t>
      </w:r>
    </w:p>
    <w:p w:rsidR="001751AA" w:rsidRDefault="00B649FB">
      <w:pPr>
        <w:pStyle w:val="TOC1"/>
        <w:rPr>
          <w:rFonts w:asciiTheme="minorHAnsi" w:eastAsiaTheme="minorEastAsia" w:hAnsiTheme="minorHAnsi" w:cstheme="minorBidi"/>
          <w:b w:val="0"/>
          <w:sz w:val="22"/>
          <w:szCs w:val="22"/>
        </w:rPr>
      </w:pPr>
      <w:r>
        <w:fldChar w:fldCharType="begin"/>
      </w:r>
      <w:r>
        <w:instrText xml:space="preserve"> TOC \o "1-4" \h \z \u </w:instrText>
      </w:r>
      <w:r>
        <w:fldChar w:fldCharType="separate"/>
      </w:r>
      <w:hyperlink w:anchor="_Toc464459188" w:history="1">
        <w:r w:rsidR="001751AA" w:rsidRPr="0037713B">
          <w:rPr>
            <w:rStyle w:val="Hyperlink"/>
          </w:rPr>
          <w:t>Account Summary</w:t>
        </w:r>
        <w:r w:rsidR="001751AA">
          <w:rPr>
            <w:webHidden/>
          </w:rPr>
          <w:tab/>
        </w:r>
        <w:r w:rsidR="001751AA">
          <w:rPr>
            <w:webHidden/>
          </w:rPr>
          <w:fldChar w:fldCharType="begin"/>
        </w:r>
        <w:r w:rsidR="001751AA">
          <w:rPr>
            <w:webHidden/>
          </w:rPr>
          <w:instrText xml:space="preserve"> PAGEREF _Toc464459188 \h </w:instrText>
        </w:r>
        <w:r w:rsidR="001751AA">
          <w:rPr>
            <w:webHidden/>
          </w:rPr>
        </w:r>
        <w:r w:rsidR="001751AA">
          <w:rPr>
            <w:webHidden/>
          </w:rPr>
          <w:fldChar w:fldCharType="separate"/>
        </w:r>
        <w:r w:rsidR="001751AA">
          <w:rPr>
            <w:webHidden/>
          </w:rPr>
          <w:t>4</w:t>
        </w:r>
        <w:r w:rsidR="001751AA">
          <w:rPr>
            <w:webHidden/>
          </w:rPr>
          <w:fldChar w:fldCharType="end"/>
        </w:r>
      </w:hyperlink>
    </w:p>
    <w:p w:rsidR="001751AA" w:rsidRDefault="00E10F0B">
      <w:pPr>
        <w:pStyle w:val="TOC1"/>
        <w:rPr>
          <w:rFonts w:asciiTheme="minorHAnsi" w:eastAsiaTheme="minorEastAsia" w:hAnsiTheme="minorHAnsi" w:cstheme="minorBidi"/>
          <w:b w:val="0"/>
          <w:sz w:val="22"/>
          <w:szCs w:val="22"/>
        </w:rPr>
      </w:pPr>
      <w:hyperlink w:anchor="_Toc464459189" w:history="1">
        <w:r w:rsidR="001751AA" w:rsidRPr="0037713B">
          <w:rPr>
            <w:rStyle w:val="Hyperlink"/>
          </w:rPr>
          <w:t>Submitting a Health Care FSA or Health Reimbursement Account Claim</w:t>
        </w:r>
        <w:r w:rsidR="001751AA">
          <w:rPr>
            <w:webHidden/>
          </w:rPr>
          <w:tab/>
        </w:r>
        <w:r w:rsidR="001751AA">
          <w:rPr>
            <w:webHidden/>
          </w:rPr>
          <w:fldChar w:fldCharType="begin"/>
        </w:r>
        <w:r w:rsidR="001751AA">
          <w:rPr>
            <w:webHidden/>
          </w:rPr>
          <w:instrText xml:space="preserve"> PAGEREF _Toc464459189 \h </w:instrText>
        </w:r>
        <w:r w:rsidR="001751AA">
          <w:rPr>
            <w:webHidden/>
          </w:rPr>
        </w:r>
        <w:r w:rsidR="001751AA">
          <w:rPr>
            <w:webHidden/>
          </w:rPr>
          <w:fldChar w:fldCharType="separate"/>
        </w:r>
        <w:r w:rsidR="001751AA">
          <w:rPr>
            <w:webHidden/>
          </w:rPr>
          <w:t>5</w:t>
        </w:r>
        <w:r w:rsidR="001751AA">
          <w:rPr>
            <w:webHidden/>
          </w:rPr>
          <w:fldChar w:fldCharType="end"/>
        </w:r>
      </w:hyperlink>
    </w:p>
    <w:p w:rsidR="001751AA" w:rsidRDefault="00E10F0B">
      <w:pPr>
        <w:pStyle w:val="TOC1"/>
        <w:rPr>
          <w:rFonts w:asciiTheme="minorHAnsi" w:eastAsiaTheme="minorEastAsia" w:hAnsiTheme="minorHAnsi" w:cstheme="minorBidi"/>
          <w:b w:val="0"/>
          <w:sz w:val="22"/>
          <w:szCs w:val="22"/>
        </w:rPr>
      </w:pPr>
      <w:hyperlink w:anchor="_Toc464459190" w:history="1">
        <w:r w:rsidR="001751AA" w:rsidRPr="0037713B">
          <w:rPr>
            <w:rStyle w:val="Hyperlink"/>
          </w:rPr>
          <w:t>Submitting a Dependent Day Care Flexible Spending Account Claim</w:t>
        </w:r>
        <w:r w:rsidR="001751AA">
          <w:rPr>
            <w:webHidden/>
          </w:rPr>
          <w:tab/>
        </w:r>
        <w:r w:rsidR="001751AA">
          <w:rPr>
            <w:webHidden/>
          </w:rPr>
          <w:fldChar w:fldCharType="begin"/>
        </w:r>
        <w:r w:rsidR="001751AA">
          <w:rPr>
            <w:webHidden/>
          </w:rPr>
          <w:instrText xml:space="preserve"> PAGEREF _Toc464459190 \h </w:instrText>
        </w:r>
        <w:r w:rsidR="001751AA">
          <w:rPr>
            <w:webHidden/>
          </w:rPr>
        </w:r>
        <w:r w:rsidR="001751AA">
          <w:rPr>
            <w:webHidden/>
          </w:rPr>
          <w:fldChar w:fldCharType="separate"/>
        </w:r>
        <w:r w:rsidR="001751AA">
          <w:rPr>
            <w:webHidden/>
          </w:rPr>
          <w:t>9</w:t>
        </w:r>
        <w:r w:rsidR="001751AA">
          <w:rPr>
            <w:webHidden/>
          </w:rPr>
          <w:fldChar w:fldCharType="end"/>
        </w:r>
      </w:hyperlink>
    </w:p>
    <w:p w:rsidR="001751AA" w:rsidRDefault="00E10F0B">
      <w:pPr>
        <w:pStyle w:val="TOC1"/>
        <w:rPr>
          <w:rFonts w:asciiTheme="minorHAnsi" w:eastAsiaTheme="minorEastAsia" w:hAnsiTheme="minorHAnsi" w:cstheme="minorBidi"/>
          <w:b w:val="0"/>
          <w:sz w:val="22"/>
          <w:szCs w:val="22"/>
        </w:rPr>
      </w:pPr>
      <w:hyperlink w:anchor="_Toc464459191" w:history="1">
        <w:r w:rsidR="001751AA" w:rsidRPr="0037713B">
          <w:rPr>
            <w:rStyle w:val="Hyperlink"/>
          </w:rPr>
          <w:t>Substantiating an Existing Claim</w:t>
        </w:r>
        <w:r w:rsidR="001751AA">
          <w:rPr>
            <w:webHidden/>
          </w:rPr>
          <w:tab/>
        </w:r>
        <w:r w:rsidR="001751AA">
          <w:rPr>
            <w:webHidden/>
          </w:rPr>
          <w:fldChar w:fldCharType="begin"/>
        </w:r>
        <w:r w:rsidR="001751AA">
          <w:rPr>
            <w:webHidden/>
          </w:rPr>
          <w:instrText xml:space="preserve"> PAGEREF _Toc464459191 \h </w:instrText>
        </w:r>
        <w:r w:rsidR="001751AA">
          <w:rPr>
            <w:webHidden/>
          </w:rPr>
        </w:r>
        <w:r w:rsidR="001751AA">
          <w:rPr>
            <w:webHidden/>
          </w:rPr>
          <w:fldChar w:fldCharType="separate"/>
        </w:r>
        <w:r w:rsidR="001751AA">
          <w:rPr>
            <w:webHidden/>
          </w:rPr>
          <w:t>13</w:t>
        </w:r>
        <w:r w:rsidR="001751AA">
          <w:rPr>
            <w:webHidden/>
          </w:rPr>
          <w:fldChar w:fldCharType="end"/>
        </w:r>
      </w:hyperlink>
    </w:p>
    <w:p w:rsidR="001751AA" w:rsidRDefault="00E10F0B">
      <w:pPr>
        <w:pStyle w:val="TOC2"/>
        <w:rPr>
          <w:rFonts w:asciiTheme="minorHAnsi" w:eastAsiaTheme="minorEastAsia" w:hAnsiTheme="minorHAnsi" w:cstheme="minorBidi"/>
          <w:sz w:val="22"/>
          <w:szCs w:val="22"/>
        </w:rPr>
      </w:pPr>
      <w:hyperlink w:anchor="_Toc464459192" w:history="1">
        <w:r w:rsidR="001751AA" w:rsidRPr="00A41EE6">
          <w:rPr>
            <w:rStyle w:val="Hyperlink"/>
            <w:b/>
            <w:lang w:bidi="hi-IN"/>
          </w:rPr>
          <w:t>Using Your YSA</w:t>
        </w:r>
        <w:r w:rsidR="00F84CEC">
          <w:rPr>
            <w:rStyle w:val="Hyperlink"/>
            <w:rFonts w:cs="Arial"/>
            <w:b/>
            <w:vertAlign w:val="superscript"/>
            <w:lang w:bidi="hi-IN"/>
          </w:rPr>
          <w:t>™</w:t>
        </w:r>
        <w:r w:rsidR="001751AA" w:rsidRPr="00A41EE6">
          <w:rPr>
            <w:rStyle w:val="Hyperlink"/>
            <w:b/>
            <w:lang w:bidi="hi-IN"/>
          </w:rPr>
          <w:t xml:space="preserve"> Card—Save Your Receipts!</w:t>
        </w:r>
        <w:r w:rsidR="001751AA">
          <w:rPr>
            <w:webHidden/>
          </w:rPr>
          <w:tab/>
        </w:r>
        <w:r w:rsidR="001751AA" w:rsidRPr="00A41EE6">
          <w:rPr>
            <w:b/>
            <w:webHidden/>
          </w:rPr>
          <w:fldChar w:fldCharType="begin"/>
        </w:r>
        <w:r w:rsidR="001751AA" w:rsidRPr="00A41EE6">
          <w:rPr>
            <w:b/>
            <w:webHidden/>
          </w:rPr>
          <w:instrText xml:space="preserve"> PAGEREF _Toc464459192 \h </w:instrText>
        </w:r>
        <w:r w:rsidR="001751AA" w:rsidRPr="00A41EE6">
          <w:rPr>
            <w:b/>
            <w:webHidden/>
          </w:rPr>
        </w:r>
        <w:r w:rsidR="001751AA" w:rsidRPr="00A41EE6">
          <w:rPr>
            <w:b/>
            <w:webHidden/>
          </w:rPr>
          <w:fldChar w:fldCharType="separate"/>
        </w:r>
        <w:r w:rsidR="001751AA" w:rsidRPr="00A41EE6">
          <w:rPr>
            <w:b/>
            <w:webHidden/>
          </w:rPr>
          <w:t>19</w:t>
        </w:r>
        <w:r w:rsidR="001751AA" w:rsidRPr="00A41EE6">
          <w:rPr>
            <w:b/>
            <w:webHidden/>
          </w:rPr>
          <w:fldChar w:fldCharType="end"/>
        </w:r>
      </w:hyperlink>
    </w:p>
    <w:p w:rsidR="005E5D73" w:rsidRDefault="00B649FB" w:rsidP="00A61A0F">
      <w:r>
        <w:fldChar w:fldCharType="end"/>
      </w:r>
    </w:p>
    <w:bookmarkEnd w:id="0"/>
    <w:p w:rsidR="00D26870" w:rsidRDefault="00D26870" w:rsidP="00A11AE7">
      <w:pPr>
        <w:pStyle w:val="Heading1"/>
      </w:pPr>
    </w:p>
    <w:p w:rsidR="00D26870" w:rsidRDefault="00D26870" w:rsidP="00D26870">
      <w:pPr>
        <w:pStyle w:val="AonBodyCopy"/>
      </w:pPr>
    </w:p>
    <w:p w:rsidR="00D26870" w:rsidRDefault="00D26870" w:rsidP="00D26870">
      <w:pPr>
        <w:pStyle w:val="AonBodyCopy"/>
      </w:pPr>
    </w:p>
    <w:p w:rsidR="00D26870" w:rsidRDefault="00D26870" w:rsidP="00D26870">
      <w:pPr>
        <w:pStyle w:val="AonBodyCopy"/>
      </w:pPr>
    </w:p>
    <w:p w:rsidR="00D26870" w:rsidRDefault="00D26870" w:rsidP="00D26870">
      <w:pPr>
        <w:pStyle w:val="AonBodyCopy"/>
      </w:pPr>
    </w:p>
    <w:p w:rsidR="00D26870" w:rsidRDefault="00D26870" w:rsidP="00D26870">
      <w:pPr>
        <w:pStyle w:val="AonBodyCopy"/>
      </w:pPr>
    </w:p>
    <w:p w:rsidR="00D26870" w:rsidRDefault="00D26870" w:rsidP="00D26870">
      <w:pPr>
        <w:pStyle w:val="AonBodyCopy"/>
      </w:pPr>
    </w:p>
    <w:p w:rsidR="00D26870" w:rsidRDefault="00D26870" w:rsidP="00D26870">
      <w:pPr>
        <w:pStyle w:val="AonBodyCopy"/>
      </w:pPr>
    </w:p>
    <w:p w:rsidR="00D26870" w:rsidRDefault="00D26870" w:rsidP="00D26870">
      <w:pPr>
        <w:pStyle w:val="AonBodyCopy"/>
      </w:pPr>
    </w:p>
    <w:p w:rsidR="00D26870" w:rsidRDefault="00D26870" w:rsidP="00D26870">
      <w:pPr>
        <w:pStyle w:val="AonBodyCopy"/>
      </w:pPr>
    </w:p>
    <w:p w:rsidR="00D26870" w:rsidRDefault="00D26870" w:rsidP="00D26870">
      <w:pPr>
        <w:pStyle w:val="AonBodyCopy"/>
      </w:pPr>
    </w:p>
    <w:p w:rsidR="00D26870" w:rsidRDefault="00D26870" w:rsidP="00D26870">
      <w:pPr>
        <w:pStyle w:val="AonBodyCopy"/>
      </w:pPr>
    </w:p>
    <w:p w:rsidR="00D26870" w:rsidRDefault="00D26870" w:rsidP="00D26870">
      <w:pPr>
        <w:pStyle w:val="AonBodyCopy"/>
      </w:pPr>
    </w:p>
    <w:p w:rsidR="00D26870" w:rsidRDefault="00D26870" w:rsidP="00D26870">
      <w:pPr>
        <w:pStyle w:val="AonBodyCopy"/>
      </w:pPr>
    </w:p>
    <w:p w:rsidR="00D26870" w:rsidRPr="00D26870" w:rsidRDefault="00D26870" w:rsidP="00D26870">
      <w:pPr>
        <w:pStyle w:val="AonBodyCopy"/>
      </w:pPr>
    </w:p>
    <w:p w:rsidR="00E96C7F" w:rsidRPr="003E535F" w:rsidRDefault="00E96C7F" w:rsidP="00A11AE7">
      <w:pPr>
        <w:pStyle w:val="Heading1"/>
        <w:rPr>
          <w:color w:val="FF0000"/>
        </w:rPr>
      </w:pPr>
      <w:r w:rsidRPr="003E535F">
        <w:rPr>
          <w:color w:val="FF0000"/>
        </w:rPr>
        <w:t>Your Spending Account</w:t>
      </w:r>
      <w:r w:rsidR="001D49FE" w:rsidRPr="003E535F">
        <w:rPr>
          <w:rFonts w:cs="Arial"/>
          <w:color w:val="FF0000"/>
          <w:vertAlign w:val="superscript"/>
        </w:rPr>
        <w:t>™</w:t>
      </w:r>
      <w:r w:rsidRPr="003E535F">
        <w:rPr>
          <w:color w:val="FF0000"/>
        </w:rPr>
        <w:t xml:space="preserve"> (YSA</w:t>
      </w:r>
      <w:r w:rsidR="001D49FE" w:rsidRPr="003E535F">
        <w:rPr>
          <w:rFonts w:cs="Arial"/>
          <w:color w:val="FF0000"/>
          <w:vertAlign w:val="superscript"/>
        </w:rPr>
        <w:t>™</w:t>
      </w:r>
      <w:r w:rsidRPr="003E535F">
        <w:rPr>
          <w:color w:val="FF0000"/>
        </w:rPr>
        <w:t>) website</w:t>
      </w:r>
      <w:r w:rsidR="001D49FE" w:rsidRPr="003E535F">
        <w:rPr>
          <w:color w:val="FF0000"/>
        </w:rPr>
        <w:t xml:space="preserve"> – </w:t>
      </w:r>
      <w:r w:rsidRPr="003E535F">
        <w:rPr>
          <w:color w:val="FF0000"/>
        </w:rPr>
        <w:t>an Ongoing Resource</w:t>
      </w:r>
    </w:p>
    <w:p w:rsidR="00E96C7F" w:rsidRDefault="00E96C7F" w:rsidP="00A61A0F">
      <w:r>
        <w:t>The YSA</w:t>
      </w:r>
      <w:r w:rsidR="000D0340">
        <w:rPr>
          <w:rFonts w:cs="Arial"/>
          <w:vertAlign w:val="superscript"/>
        </w:rPr>
        <w:t>™</w:t>
      </w:r>
      <w:r>
        <w:t xml:space="preserve"> website makes spending account transactions easy. Take a look at this brief overview to help you understand the features available to you and the steps you need to take. </w:t>
      </w:r>
    </w:p>
    <w:p w:rsidR="00E96C7F" w:rsidRDefault="00E96C7F" w:rsidP="00A61A0F"/>
    <w:p w:rsidR="00E96C7F" w:rsidRDefault="00E96C7F" w:rsidP="00A61A0F">
      <w:r>
        <w:t>You may access the YSA</w:t>
      </w:r>
      <w:r w:rsidR="001D49FE">
        <w:rPr>
          <w:rFonts w:cs="Arial"/>
          <w:vertAlign w:val="superscript"/>
        </w:rPr>
        <w:t>™</w:t>
      </w:r>
      <w:r w:rsidRPr="00F26B06">
        <w:t xml:space="preserve"> </w:t>
      </w:r>
      <w:r>
        <w:t>website</w:t>
      </w:r>
      <w:r w:rsidRPr="00F26B06">
        <w:t xml:space="preserve"> through a link on the </w:t>
      </w:r>
      <w:r>
        <w:t>Total Rewards Cafe</w:t>
      </w:r>
      <w:r w:rsidR="00227C71">
        <w:rPr>
          <w:snapToGrid w:val="0"/>
          <w:szCs w:val="23"/>
          <w:vertAlign w:val="superscript"/>
        </w:rPr>
        <w:t>™</w:t>
      </w:r>
      <w:r>
        <w:t>. To access the Total Rewards Cafe</w:t>
      </w:r>
      <w:r w:rsidR="001D49FE">
        <w:rPr>
          <w:rFonts w:cs="Arial"/>
          <w:vertAlign w:val="superscript"/>
        </w:rPr>
        <w:t>™</w:t>
      </w:r>
      <w:r>
        <w:t xml:space="preserve">, you can </w:t>
      </w:r>
      <w:r w:rsidR="00527B64">
        <w:t>login</w:t>
      </w:r>
      <w:r>
        <w:t xml:space="preserve">: </w:t>
      </w:r>
      <w:r w:rsidRPr="00F068B8">
        <w:t xml:space="preserve"> </w:t>
      </w:r>
    </w:p>
    <w:p w:rsidR="00E96C7F" w:rsidRDefault="00E96C7F" w:rsidP="00A61A0F"/>
    <w:p w:rsidR="00E96C7F" w:rsidRDefault="00E96C7F" w:rsidP="00A61A0F">
      <w:pPr>
        <w:pStyle w:val="AonBullet1"/>
      </w:pPr>
      <w:r w:rsidRPr="00F068B8">
        <w:t xml:space="preserve">Through </w:t>
      </w:r>
      <w:r>
        <w:t xml:space="preserve">Sysco Benefits </w:t>
      </w:r>
      <w:r w:rsidRPr="00F068B8">
        <w:t xml:space="preserve">at </w:t>
      </w:r>
      <w:hyperlink r:id="rId12" w:history="1">
        <w:r w:rsidRPr="006D6DEC">
          <w:rPr>
            <w:rStyle w:val="Hyperlink"/>
          </w:rPr>
          <w:t>www.syscobenefits.com</w:t>
        </w:r>
      </w:hyperlink>
      <w:r w:rsidRPr="00F068B8">
        <w:t xml:space="preserve">, available from the </w:t>
      </w:r>
      <w:r>
        <w:t>Sysco</w:t>
      </w:r>
      <w:r w:rsidRPr="00F068B8">
        <w:t xml:space="preserve"> intranet and the Internet</w:t>
      </w:r>
      <w:r>
        <w:t>;</w:t>
      </w:r>
      <w:r w:rsidRPr="00F068B8">
        <w:t xml:space="preserve"> or</w:t>
      </w:r>
    </w:p>
    <w:p w:rsidR="00E96C7F" w:rsidRPr="00F068B8" w:rsidRDefault="00E96C7F" w:rsidP="00A61A0F">
      <w:pPr>
        <w:pStyle w:val="AonBullet1"/>
      </w:pPr>
      <w:r>
        <w:t>Directly to</w:t>
      </w:r>
      <w:r w:rsidRPr="00F068B8">
        <w:t xml:space="preserve"> </w:t>
      </w:r>
      <w:hyperlink r:id="rId13" w:history="1">
        <w:r>
          <w:rPr>
            <w:rStyle w:val="Hyperlink"/>
          </w:rPr>
          <w:t>http://resources.hewitt.com/sysco</w:t>
        </w:r>
      </w:hyperlink>
      <w:r w:rsidRPr="00F068B8">
        <w:t xml:space="preserve"> using your </w:t>
      </w:r>
      <w:r>
        <w:t>Total Rewards Cafe</w:t>
      </w:r>
      <w:r w:rsidR="001D49FE">
        <w:rPr>
          <w:snapToGrid w:val="0"/>
          <w:szCs w:val="23"/>
          <w:vertAlign w:val="superscript"/>
        </w:rPr>
        <w:t>™</w:t>
      </w:r>
      <w:r w:rsidRPr="00F068B8">
        <w:t xml:space="preserve"> user ID and password. </w:t>
      </w:r>
      <w:r>
        <w:t>You can access your user information from the Total Rewards Cafe</w:t>
      </w:r>
      <w:r w:rsidR="001D49FE">
        <w:rPr>
          <w:vertAlign w:val="superscript"/>
        </w:rPr>
        <w:t>™</w:t>
      </w:r>
      <w:r>
        <w:t xml:space="preserve"> logon page or create a user ID and password by clicking </w:t>
      </w:r>
      <w:r w:rsidRPr="00F068B8">
        <w:t>on “</w:t>
      </w:r>
      <w:r>
        <w:t>Generate your u</w:t>
      </w:r>
      <w:r w:rsidRPr="00F068B8">
        <w:t>ser</w:t>
      </w:r>
      <w:r>
        <w:t xml:space="preserve"> ID and password here</w:t>
      </w:r>
      <w:r w:rsidRPr="00F068B8">
        <w:t>.”</w:t>
      </w:r>
    </w:p>
    <w:p w:rsidR="00E96C7F" w:rsidRDefault="00D26870" w:rsidP="00A61A0F">
      <w:pPr>
        <w:pStyle w:val="AonBodyCopy"/>
      </w:pPr>
      <w:r w:rsidRPr="00D26870">
        <w:t>After you have logged on to the Total Rewards Cafe</w:t>
      </w:r>
      <w:r w:rsidR="00F84CEC">
        <w:t>™</w:t>
      </w:r>
      <w:r w:rsidRPr="00D26870">
        <w:t xml:space="preserve"> site, you can select the account type that you want to view. This could include “Health Care Flexible Spending Account”, ”Health Reimbursement Account’’ or “Dependent Day Care Spending Account” from the tiles on the home page.  If you have a Limited Use FSA, you will access it by selecting “Health Care Flexible Spending Account.”</w:t>
      </w:r>
    </w:p>
    <w:p w:rsidR="0071441F" w:rsidRDefault="0071441F" w:rsidP="00A61A0F"/>
    <w:p w:rsidR="0096639B" w:rsidRPr="00640DFD" w:rsidRDefault="0096639B" w:rsidP="00A61A0F">
      <w:pPr>
        <w:pStyle w:val="AonBodyCopy"/>
      </w:pPr>
      <w:r w:rsidRPr="00640DFD">
        <w:t>When you</w:t>
      </w:r>
      <w:r w:rsidR="003219EB">
        <w:t xml:space="preserve"> a</w:t>
      </w:r>
      <w:r>
        <w:t xml:space="preserve">re enrolled in </w:t>
      </w:r>
      <w:r w:rsidRPr="008C49FC">
        <w:t xml:space="preserve">the Health Care Spending Account (HCSA), Limited </w:t>
      </w:r>
      <w:r>
        <w:t>Use</w:t>
      </w:r>
      <w:r w:rsidRPr="008C49FC">
        <w:t xml:space="preserve"> </w:t>
      </w:r>
      <w:r>
        <w:t xml:space="preserve">Flexible </w:t>
      </w:r>
      <w:r w:rsidRPr="008C49FC">
        <w:t>Spending Account (L</w:t>
      </w:r>
      <w:r>
        <w:t>UF</w:t>
      </w:r>
      <w:r w:rsidRPr="008C49FC">
        <w:t>SA), and</w:t>
      </w:r>
      <w:r>
        <w:t>/or</w:t>
      </w:r>
      <w:r w:rsidRPr="008C49FC">
        <w:t xml:space="preserve"> Dependent Day Care </w:t>
      </w:r>
      <w:r>
        <w:t xml:space="preserve">Flexible </w:t>
      </w:r>
      <w:r w:rsidRPr="008C49FC">
        <w:t>Spending Account (D</w:t>
      </w:r>
      <w:r>
        <w:t>D</w:t>
      </w:r>
      <w:r w:rsidRPr="008C49FC">
        <w:t>C</w:t>
      </w:r>
      <w:r>
        <w:t>F</w:t>
      </w:r>
      <w:r w:rsidRPr="008C49FC">
        <w:t>SA)</w:t>
      </w:r>
      <w:r>
        <w:t>, and</w:t>
      </w:r>
      <w:r w:rsidRPr="00640DFD">
        <w:t xml:space="preserve"> visit the </w:t>
      </w:r>
      <w:r>
        <w:t>YSA</w:t>
      </w:r>
      <w:r w:rsidR="001D49FE">
        <w:rPr>
          <w:vertAlign w:val="superscript"/>
        </w:rPr>
        <w:t xml:space="preserve">™ </w:t>
      </w:r>
      <w:r w:rsidR="001D49FE" w:rsidRPr="000D0340">
        <w:t>website</w:t>
      </w:r>
      <w:r w:rsidRPr="00640DFD">
        <w:t>, you</w:t>
      </w:r>
      <w:r w:rsidR="000D0340">
        <w:t xml:space="preserve"> wil</w:t>
      </w:r>
      <w:r w:rsidRPr="00640DFD">
        <w:t>l be able to:</w:t>
      </w:r>
    </w:p>
    <w:p w:rsidR="0096639B" w:rsidRPr="009D5BAE" w:rsidRDefault="0096639B" w:rsidP="00A61A0F">
      <w:pPr>
        <w:pStyle w:val="AonBullet1"/>
      </w:pPr>
      <w:r>
        <w:t>Submit</w:t>
      </w:r>
      <w:r w:rsidRPr="00640DFD">
        <w:t xml:space="preserve"> </w:t>
      </w:r>
      <w:r>
        <w:t xml:space="preserve">claims and review </w:t>
      </w:r>
      <w:r w:rsidRPr="009D5BAE">
        <w:t>the</w:t>
      </w:r>
      <w:r>
        <w:t>ir</w:t>
      </w:r>
      <w:r w:rsidRPr="009D5BAE">
        <w:t xml:space="preserve"> </w:t>
      </w:r>
      <w:r>
        <w:t>status;</w:t>
      </w:r>
    </w:p>
    <w:p w:rsidR="0096639B" w:rsidRPr="009D5BAE" w:rsidRDefault="0096639B" w:rsidP="00A61A0F">
      <w:pPr>
        <w:pStyle w:val="AonBullet1"/>
      </w:pPr>
      <w:r w:rsidRPr="009D5BAE">
        <w:t xml:space="preserve">Access </w:t>
      </w:r>
      <w:r>
        <w:t xml:space="preserve">a </w:t>
      </w:r>
      <w:r w:rsidRPr="009D5BAE">
        <w:t>list of eligible expenses and approved merchants</w:t>
      </w:r>
      <w:r>
        <w:t>;</w:t>
      </w:r>
    </w:p>
    <w:p w:rsidR="0096639B" w:rsidRPr="009D5BAE" w:rsidRDefault="0096639B" w:rsidP="00A61A0F">
      <w:pPr>
        <w:pStyle w:val="AonBullet1"/>
      </w:pPr>
      <w:r w:rsidRPr="009D5BAE">
        <w:t>Learn why submitted claims may need your follow-up and what to do about it</w:t>
      </w:r>
      <w:r>
        <w:t>; and</w:t>
      </w:r>
    </w:p>
    <w:p w:rsidR="0096639B" w:rsidRPr="009D5BAE" w:rsidRDefault="0096639B" w:rsidP="00A61A0F">
      <w:pPr>
        <w:pStyle w:val="AonBullet1"/>
      </w:pPr>
      <w:r>
        <w:t>View</w:t>
      </w:r>
      <w:r w:rsidRPr="009D5BAE">
        <w:t xml:space="preserve"> your current account balance(s)</w:t>
      </w:r>
      <w:r>
        <w:t>.</w:t>
      </w:r>
    </w:p>
    <w:p w:rsidR="0096639B" w:rsidRDefault="0096639B" w:rsidP="003E535F">
      <w:pPr>
        <w:pStyle w:val="AonBullet1"/>
        <w:numPr>
          <w:ilvl w:val="0"/>
          <w:numId w:val="0"/>
        </w:numPr>
        <w:ind w:left="360"/>
      </w:pPr>
    </w:p>
    <w:p w:rsidR="0096639B" w:rsidRDefault="0096639B" w:rsidP="003E535F">
      <w:pPr>
        <w:pStyle w:val="AonBullet1"/>
        <w:numPr>
          <w:ilvl w:val="0"/>
          <w:numId w:val="0"/>
        </w:numPr>
        <w:tabs>
          <w:tab w:val="left" w:pos="0"/>
        </w:tabs>
      </w:pPr>
      <w:r>
        <w:t>Continue reading to see images of the YSA</w:t>
      </w:r>
      <w:r w:rsidR="000D0340">
        <w:rPr>
          <w:vertAlign w:val="superscript"/>
        </w:rPr>
        <w:t>™</w:t>
      </w:r>
      <w:r>
        <w:t xml:space="preserve"> pages that you will use to manage your spending</w:t>
      </w:r>
      <w:r w:rsidR="00BD0631">
        <w:t xml:space="preserve"> </w:t>
      </w:r>
      <w:r>
        <w:t xml:space="preserve">account(s). </w:t>
      </w:r>
    </w:p>
    <w:p w:rsidR="0096639B" w:rsidRDefault="0096639B" w:rsidP="003E535F">
      <w:pPr>
        <w:pStyle w:val="AonBullet1"/>
        <w:numPr>
          <w:ilvl w:val="0"/>
          <w:numId w:val="0"/>
        </w:numPr>
        <w:ind w:left="360"/>
      </w:pPr>
    </w:p>
    <w:p w:rsidR="0096639B" w:rsidRPr="003E535F" w:rsidRDefault="0096639B" w:rsidP="0096639B">
      <w:pPr>
        <w:pStyle w:val="Heading1"/>
        <w:rPr>
          <w:color w:val="FF0000"/>
          <w:sz w:val="24"/>
          <w:szCs w:val="24"/>
        </w:rPr>
      </w:pPr>
      <w:bookmarkStart w:id="3" w:name="_Toc464459188"/>
      <w:r w:rsidRPr="003E535F">
        <w:rPr>
          <w:color w:val="FF0000"/>
          <w:sz w:val="24"/>
          <w:szCs w:val="24"/>
        </w:rPr>
        <w:t>Account Summary</w:t>
      </w:r>
      <w:bookmarkEnd w:id="3"/>
    </w:p>
    <w:p w:rsidR="0096639B" w:rsidRDefault="0096639B" w:rsidP="00A61A0F">
      <w:r w:rsidRPr="00D46D33">
        <w:t xml:space="preserve">From the </w:t>
      </w:r>
      <w:r>
        <w:t>Account Summary</w:t>
      </w:r>
      <w:r w:rsidRPr="00D46D33">
        <w:t xml:space="preserve"> page, you have access to:</w:t>
      </w:r>
    </w:p>
    <w:p w:rsidR="0096639B" w:rsidRPr="00CF5027" w:rsidRDefault="0096639B" w:rsidP="0096639B">
      <w:pPr>
        <w:pStyle w:val="Numbr10SS"/>
      </w:pPr>
      <w:r w:rsidRPr="007466B8">
        <w:rPr>
          <w:b/>
        </w:rPr>
        <w:t xml:space="preserve">Recent </w:t>
      </w:r>
      <w:r w:rsidR="00D37412">
        <w:rPr>
          <w:b/>
        </w:rPr>
        <w:t>A</w:t>
      </w:r>
      <w:r w:rsidRPr="007466B8">
        <w:rPr>
          <w:b/>
        </w:rPr>
        <w:t>ctivity</w:t>
      </w:r>
      <w:r w:rsidR="00527B64">
        <w:t xml:space="preserve"> </w:t>
      </w:r>
      <w:r>
        <w:t>-</w:t>
      </w:r>
      <w:r w:rsidR="00527B64">
        <w:t xml:space="preserve"> V</w:t>
      </w:r>
      <w:r>
        <w:t>iew</w:t>
      </w:r>
      <w:r w:rsidRPr="00CF5027">
        <w:t xml:space="preserve"> </w:t>
      </w:r>
      <w:r>
        <w:t>your 20 most recent claims, the last 15 payments that have been issued, and the last 12 months of documents submitted to YSA</w:t>
      </w:r>
      <w:r w:rsidR="007C40C5">
        <w:t>™</w:t>
      </w:r>
    </w:p>
    <w:p w:rsidR="0096639B" w:rsidRPr="00CF5027" w:rsidRDefault="0096639B" w:rsidP="0096639B">
      <w:pPr>
        <w:pStyle w:val="Numbr10SS"/>
      </w:pPr>
      <w:r w:rsidRPr="007466B8">
        <w:rPr>
          <w:b/>
        </w:rPr>
        <w:t xml:space="preserve">Take </w:t>
      </w:r>
      <w:r w:rsidR="00D37412">
        <w:rPr>
          <w:b/>
        </w:rPr>
        <w:t>A</w:t>
      </w:r>
      <w:r w:rsidRPr="007466B8">
        <w:rPr>
          <w:b/>
        </w:rPr>
        <w:t>ction</w:t>
      </w:r>
      <w:r w:rsidR="00527B64">
        <w:t xml:space="preserve"> </w:t>
      </w:r>
      <w:r>
        <w:t>-</w:t>
      </w:r>
      <w:r w:rsidR="00527B64">
        <w:t xml:space="preserve"> </w:t>
      </w:r>
      <w:r>
        <w:t>submit claims, check eligible expenses</w:t>
      </w:r>
    </w:p>
    <w:p w:rsidR="0096639B" w:rsidRPr="00CF5027" w:rsidRDefault="0096639B" w:rsidP="0096639B">
      <w:pPr>
        <w:pStyle w:val="Numbr10SS"/>
      </w:pPr>
      <w:r w:rsidRPr="007466B8">
        <w:rPr>
          <w:b/>
        </w:rPr>
        <w:t>Knowledge Center</w:t>
      </w:r>
      <w:r w:rsidR="00527B64">
        <w:t xml:space="preserve"> </w:t>
      </w:r>
      <w:r>
        <w:t>-</w:t>
      </w:r>
      <w:r w:rsidR="00527B64">
        <w:t xml:space="preserve"> H</w:t>
      </w:r>
      <w:r>
        <w:t>elpful tips on documentation requirements</w:t>
      </w:r>
    </w:p>
    <w:p w:rsidR="0096639B" w:rsidRPr="00CF5027" w:rsidRDefault="0096639B" w:rsidP="0096639B">
      <w:pPr>
        <w:pStyle w:val="Numbr10SS"/>
      </w:pPr>
      <w:r w:rsidRPr="007466B8">
        <w:rPr>
          <w:b/>
        </w:rPr>
        <w:t>Your Profile</w:t>
      </w:r>
      <w:r w:rsidR="00527B64">
        <w:t xml:space="preserve"> </w:t>
      </w:r>
      <w:r>
        <w:t>-</w:t>
      </w:r>
      <w:r w:rsidR="00527B64">
        <w:t xml:space="preserve"> A</w:t>
      </w:r>
      <w:r>
        <w:t>dd or remove direct deposit</w:t>
      </w:r>
    </w:p>
    <w:p w:rsidR="0096639B" w:rsidRDefault="0096639B" w:rsidP="0096639B">
      <w:pPr>
        <w:pStyle w:val="Numbr10SS"/>
      </w:pPr>
      <w:r w:rsidRPr="007466B8">
        <w:rPr>
          <w:b/>
        </w:rPr>
        <w:t>Secure Mailbox</w:t>
      </w:r>
      <w:r>
        <w:t xml:space="preserve"> </w:t>
      </w:r>
      <w:r w:rsidR="00527B64">
        <w:t>- A</w:t>
      </w:r>
      <w:r>
        <w:t>llows you to ask account specific questions and receive answers without having to call the service center</w:t>
      </w:r>
    </w:p>
    <w:p w:rsidR="0096639B" w:rsidRPr="007466B8" w:rsidRDefault="0096639B" w:rsidP="0096639B">
      <w:pPr>
        <w:pStyle w:val="Numbr10SS"/>
        <w:rPr>
          <w:b/>
        </w:rPr>
      </w:pPr>
      <w:r w:rsidRPr="007466B8">
        <w:rPr>
          <w:b/>
        </w:rPr>
        <w:t xml:space="preserve">View your </w:t>
      </w:r>
      <w:r w:rsidR="00D37412">
        <w:rPr>
          <w:b/>
        </w:rPr>
        <w:t>A</w:t>
      </w:r>
      <w:r w:rsidRPr="007466B8">
        <w:rPr>
          <w:b/>
        </w:rPr>
        <w:t xml:space="preserve">ccount </w:t>
      </w:r>
      <w:r w:rsidR="00D37412">
        <w:rPr>
          <w:b/>
        </w:rPr>
        <w:t>B</w:t>
      </w:r>
      <w:r w:rsidRPr="007466B8">
        <w:rPr>
          <w:b/>
        </w:rPr>
        <w:t>alances</w:t>
      </w:r>
      <w:r w:rsidR="00527B64">
        <w:t xml:space="preserve"> – View your current account balances</w:t>
      </w:r>
    </w:p>
    <w:p w:rsidR="0096639B" w:rsidRPr="003E535F" w:rsidRDefault="0096639B" w:rsidP="0096639B">
      <w:pPr>
        <w:pStyle w:val="Heading1"/>
        <w:rPr>
          <w:color w:val="FF0000"/>
          <w:sz w:val="24"/>
          <w:szCs w:val="24"/>
        </w:rPr>
      </w:pPr>
      <w:bookmarkStart w:id="4" w:name="_Toc464459189"/>
      <w:r w:rsidRPr="003E535F">
        <w:rPr>
          <w:color w:val="FF0000"/>
          <w:sz w:val="24"/>
          <w:szCs w:val="24"/>
        </w:rPr>
        <w:t>Submitting a Health Care FSA or Health Reimbursement Account Claim</w:t>
      </w:r>
      <w:bookmarkEnd w:id="4"/>
    </w:p>
    <w:p w:rsidR="004263ED" w:rsidRDefault="0096639B" w:rsidP="00A61A0F">
      <w:pPr>
        <w:pStyle w:val="AonBodyCopy"/>
      </w:pPr>
      <w:r>
        <w:t xml:space="preserve">You can choose to pay out-of-pocket for </w:t>
      </w:r>
      <w:r w:rsidRPr="00F26B06">
        <w:t xml:space="preserve">eligible expenses and submit a claim to </w:t>
      </w:r>
      <w:r>
        <w:t>YSA</w:t>
      </w:r>
      <w:r w:rsidR="000D0340">
        <w:rPr>
          <w:vertAlign w:val="superscript"/>
        </w:rPr>
        <w:t>™</w:t>
      </w:r>
      <w:r w:rsidRPr="00F26B06">
        <w:t xml:space="preserve">, rather than using your </w:t>
      </w:r>
      <w:r>
        <w:t>YSA</w:t>
      </w:r>
      <w:r w:rsidR="000D0340">
        <w:rPr>
          <w:vertAlign w:val="superscript"/>
        </w:rPr>
        <w:t>™</w:t>
      </w:r>
      <w:r>
        <w:t xml:space="preserve"> C</w:t>
      </w:r>
      <w:r w:rsidRPr="00F26B06">
        <w:t>ard</w:t>
      </w:r>
      <w:r>
        <w:t xml:space="preserve"> at your medical or dental provider’s office or when purchasing certain health care items or prescriptions. </w:t>
      </w:r>
      <w:r w:rsidR="004263ED">
        <w:t xml:space="preserve">Claims should be submitted using one of the methods below: </w:t>
      </w:r>
    </w:p>
    <w:p w:rsidR="004263ED" w:rsidRDefault="0096639B" w:rsidP="00A61A0F">
      <w:pPr>
        <w:pStyle w:val="AonBullet1"/>
      </w:pPr>
      <w:r>
        <w:t>YSA’s mobile app Reimburse Me</w:t>
      </w:r>
      <w:r w:rsidR="004263ED">
        <w:t xml:space="preserve"> </w:t>
      </w:r>
    </w:p>
    <w:p w:rsidR="004263ED" w:rsidRDefault="004263ED" w:rsidP="00A61A0F">
      <w:pPr>
        <w:pStyle w:val="AonBullet1"/>
      </w:pPr>
      <w:r>
        <w:t>O</w:t>
      </w:r>
      <w:r w:rsidR="0096639B">
        <w:t>nline using the instructions below</w:t>
      </w:r>
      <w:r w:rsidR="00D8753D">
        <w:t>,</w:t>
      </w:r>
      <w:r w:rsidR="00354537">
        <w:t xml:space="preserve"> </w:t>
      </w:r>
      <w:r w:rsidR="0096639B">
        <w:t xml:space="preserve">or </w:t>
      </w:r>
    </w:p>
    <w:p w:rsidR="004263ED" w:rsidRDefault="004263ED" w:rsidP="00A61A0F">
      <w:pPr>
        <w:pStyle w:val="AonBullet1"/>
      </w:pPr>
      <w:r>
        <w:t>P</w:t>
      </w:r>
      <w:r w:rsidR="0096639B">
        <w:t xml:space="preserve">aper claim using the instructions on the form </w:t>
      </w:r>
    </w:p>
    <w:p w:rsidR="00AA49B1" w:rsidRDefault="00AA49B1" w:rsidP="003E535F">
      <w:pPr>
        <w:pStyle w:val="AonBullet1"/>
        <w:numPr>
          <w:ilvl w:val="0"/>
          <w:numId w:val="0"/>
        </w:numPr>
        <w:ind w:left="360"/>
      </w:pPr>
    </w:p>
    <w:p w:rsidR="0096639B" w:rsidRDefault="0096639B" w:rsidP="003E535F">
      <w:pPr>
        <w:pStyle w:val="AonBullet1"/>
        <w:numPr>
          <w:ilvl w:val="0"/>
          <w:numId w:val="0"/>
        </w:numPr>
      </w:pPr>
      <w:r w:rsidRPr="00E86CD6">
        <w:t>(</w:t>
      </w:r>
      <w:r w:rsidRPr="004263ED">
        <w:rPr>
          <w:b/>
        </w:rPr>
        <w:t>Important:</w:t>
      </w:r>
      <w:r w:rsidRPr="00E86CD6">
        <w:t xml:space="preserve"> Do not use your </w:t>
      </w:r>
      <w:r>
        <w:t>YSA</w:t>
      </w:r>
      <w:r w:rsidR="000D0340" w:rsidRPr="004263ED">
        <w:rPr>
          <w:vertAlign w:val="superscript"/>
        </w:rPr>
        <w:t>™</w:t>
      </w:r>
      <w:r w:rsidRPr="00E86CD6">
        <w:t xml:space="preserve"> </w:t>
      </w:r>
      <w:r>
        <w:t>C</w:t>
      </w:r>
      <w:r w:rsidRPr="00E86CD6">
        <w:t xml:space="preserve">ard </w:t>
      </w:r>
      <w:r w:rsidRPr="004263ED">
        <w:rPr>
          <w:b/>
        </w:rPr>
        <w:t>and</w:t>
      </w:r>
      <w:r w:rsidRPr="00E86CD6">
        <w:t xml:space="preserve"> submit an online</w:t>
      </w:r>
      <w:r>
        <w:t>,</w:t>
      </w:r>
      <w:r w:rsidRPr="00E86CD6">
        <w:t xml:space="preserve"> paper </w:t>
      </w:r>
      <w:r>
        <w:t xml:space="preserve">or mobile app </w:t>
      </w:r>
      <w:r w:rsidRPr="00E86CD6">
        <w:t>claim for the same expense. This will delay processing of your claim</w:t>
      </w:r>
      <w:r w:rsidR="004263ED">
        <w:t>.</w:t>
      </w:r>
      <w:r w:rsidR="00D8753D">
        <w:t>)</w:t>
      </w:r>
      <w:r w:rsidR="004263ED">
        <w:t xml:space="preserve"> </w:t>
      </w:r>
      <w:r>
        <w:t xml:space="preserve"> </w:t>
      </w:r>
    </w:p>
    <w:p w:rsidR="00AA49B1" w:rsidRDefault="00AA49B1" w:rsidP="00A61A0F">
      <w:pPr>
        <w:pStyle w:val="AonBodyCopy"/>
      </w:pPr>
    </w:p>
    <w:p w:rsidR="0096639B" w:rsidRPr="003E535F" w:rsidRDefault="0096639B" w:rsidP="00A61A0F">
      <w:pPr>
        <w:pStyle w:val="AonBodyCopy"/>
        <w:rPr>
          <w:b/>
        </w:rPr>
      </w:pPr>
      <w:r w:rsidRPr="003E535F">
        <w:rPr>
          <w:b/>
        </w:rPr>
        <w:t>Follow these steps to submit an online claim from this page:</w:t>
      </w:r>
    </w:p>
    <w:p w:rsidR="0096639B" w:rsidRPr="003E535F" w:rsidRDefault="0096639B" w:rsidP="00A61A0F">
      <w:pPr>
        <w:pStyle w:val="AonBodyCopy"/>
        <w:rPr>
          <w:b/>
        </w:rPr>
      </w:pPr>
      <w:r w:rsidRPr="003E535F">
        <w:rPr>
          <w:b/>
        </w:rPr>
        <w:t>Note: The Health Care FSA form is also used for the Limited Purpose Health Care FSA.</w:t>
      </w:r>
    </w:p>
    <w:p w:rsidR="0096639B" w:rsidRDefault="0096639B" w:rsidP="0096639B">
      <w:pPr>
        <w:pStyle w:val="Numbr1-9SS"/>
      </w:pPr>
      <w:r>
        <w:t>Select the appropriate account from the Total Rewards Cafe</w:t>
      </w:r>
      <w:r w:rsidR="001D49FE">
        <w:rPr>
          <w:snapToGrid w:val="0"/>
          <w:szCs w:val="23"/>
          <w:vertAlign w:val="superscript"/>
        </w:rPr>
        <w:t xml:space="preserve">™ </w:t>
      </w:r>
      <w:r>
        <w:t xml:space="preserve"> page—</w:t>
      </w:r>
      <w:r w:rsidRPr="009C459B">
        <w:t>H</w:t>
      </w:r>
      <w:r>
        <w:t xml:space="preserve">ealth Care FSA, Limited Purpose FSA or Health Reimbursement Account </w:t>
      </w:r>
      <w:r w:rsidRPr="006373A0">
        <w:rPr>
          <w:b/>
        </w:rPr>
        <w:t>(</w:t>
      </w:r>
      <w:r>
        <w:rPr>
          <w:b/>
        </w:rPr>
        <w:t>Image</w:t>
      </w:r>
      <w:r w:rsidRPr="006373A0">
        <w:rPr>
          <w:b/>
        </w:rPr>
        <w:t xml:space="preserve"> A)</w:t>
      </w:r>
      <w:r>
        <w:t>;</w:t>
      </w:r>
    </w:p>
    <w:p w:rsidR="0096639B" w:rsidRDefault="0096639B" w:rsidP="0096639B">
      <w:pPr>
        <w:pStyle w:val="Numbr1-9SS"/>
      </w:pPr>
      <w:r>
        <w:t xml:space="preserve">Select “Create Health Care Claims” on the right side of the page </w:t>
      </w:r>
      <w:r>
        <w:rPr>
          <w:b/>
        </w:rPr>
        <w:t>(Image A)</w:t>
      </w:r>
      <w:r>
        <w:t xml:space="preserve">; </w:t>
      </w:r>
    </w:p>
    <w:p w:rsidR="00AA49B1" w:rsidRDefault="00AA49B1" w:rsidP="002323E8">
      <w:pPr>
        <w:pStyle w:val="Numbr1-9SS"/>
        <w:numPr>
          <w:ilvl w:val="0"/>
          <w:numId w:val="0"/>
        </w:numPr>
        <w:rPr>
          <w:b/>
        </w:rPr>
      </w:pPr>
    </w:p>
    <w:p w:rsidR="0096639B" w:rsidRPr="002323E8" w:rsidRDefault="003219EB" w:rsidP="002323E8">
      <w:pPr>
        <w:pStyle w:val="Numbr1-9SS"/>
        <w:numPr>
          <w:ilvl w:val="0"/>
          <w:numId w:val="0"/>
        </w:numPr>
        <w:rPr>
          <w:b/>
        </w:rPr>
      </w:pPr>
      <w:r>
        <w:rPr>
          <w:b/>
        </w:rPr>
        <w:t>IMAGE A</w:t>
      </w:r>
    </w:p>
    <w:p w:rsidR="0096639B" w:rsidRDefault="00AA49B1" w:rsidP="003E535F">
      <w:pPr>
        <w:pStyle w:val="Numbr1-9SS"/>
        <w:keepNext/>
        <w:keepLines/>
        <w:numPr>
          <w:ilvl w:val="0"/>
          <w:numId w:val="0"/>
        </w:numPr>
        <w:ind w:left="360"/>
        <w:rPr>
          <w:b/>
        </w:rPr>
      </w:pPr>
      <w:r>
        <w:rPr>
          <w:b/>
          <w:noProof/>
        </w:rPr>
        <w:drawing>
          <wp:anchor distT="0" distB="0" distL="114300" distR="114300" simplePos="0" relativeHeight="251678720" behindDoc="0" locked="0" layoutInCell="1" allowOverlap="1" wp14:anchorId="54B46B48" wp14:editId="28849162">
            <wp:simplePos x="0" y="0"/>
            <wp:positionH relativeFrom="page">
              <wp:posOffset>925830</wp:posOffset>
            </wp:positionH>
            <wp:positionV relativeFrom="page">
              <wp:posOffset>5186680</wp:posOffset>
            </wp:positionV>
            <wp:extent cx="5407660" cy="3584575"/>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7660" cy="3584575"/>
                    </a:xfrm>
                    <a:prstGeom prst="rect">
                      <a:avLst/>
                    </a:prstGeom>
                    <a:noFill/>
                  </pic:spPr>
                </pic:pic>
              </a:graphicData>
            </a:graphic>
            <wp14:sizeRelH relativeFrom="page">
              <wp14:pctWidth>0</wp14:pctWidth>
            </wp14:sizeRelH>
            <wp14:sizeRelV relativeFrom="page">
              <wp14:pctHeight>0</wp14:pctHeight>
            </wp14:sizeRelV>
          </wp:anchor>
        </w:drawing>
      </w: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C82AA3" w:rsidRDefault="00C82AA3" w:rsidP="0096639B">
      <w:pPr>
        <w:pStyle w:val="Numbr1-9SS"/>
        <w:numPr>
          <w:ilvl w:val="0"/>
          <w:numId w:val="0"/>
        </w:numPr>
        <w:ind w:left="360"/>
        <w:rPr>
          <w:b/>
        </w:rPr>
      </w:pPr>
    </w:p>
    <w:p w:rsidR="00C82AA3" w:rsidRDefault="00C82AA3"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Default="00D26870" w:rsidP="0096639B">
      <w:pPr>
        <w:pStyle w:val="Numbr1-9SS"/>
        <w:numPr>
          <w:ilvl w:val="0"/>
          <w:numId w:val="0"/>
        </w:numPr>
        <w:ind w:left="360"/>
        <w:rPr>
          <w:b/>
        </w:rPr>
      </w:pPr>
    </w:p>
    <w:p w:rsidR="00D26870" w:rsidRPr="00106F73" w:rsidRDefault="00D26870" w:rsidP="0096639B">
      <w:pPr>
        <w:pStyle w:val="Numbr1-9SS"/>
        <w:numPr>
          <w:ilvl w:val="0"/>
          <w:numId w:val="0"/>
        </w:numPr>
        <w:ind w:left="360"/>
        <w:rPr>
          <w:b/>
        </w:rPr>
      </w:pPr>
    </w:p>
    <w:p w:rsidR="0096639B" w:rsidRDefault="0096639B" w:rsidP="0096639B">
      <w:pPr>
        <w:pStyle w:val="Numbr1-9SS"/>
      </w:pPr>
      <w:r>
        <w:t>Choose How to Send Your Receipts or Documentation, either via Upload or Fax/Mail (</w:t>
      </w:r>
      <w:r w:rsidRPr="00515A76">
        <w:rPr>
          <w:b/>
        </w:rPr>
        <w:t>Image B</w:t>
      </w:r>
      <w:r>
        <w:t>);</w:t>
      </w:r>
    </w:p>
    <w:p w:rsidR="0096639B" w:rsidRDefault="0096639B" w:rsidP="0096639B">
      <w:pPr>
        <w:pStyle w:val="Numbr1-9SS"/>
        <w:numPr>
          <w:ilvl w:val="0"/>
          <w:numId w:val="0"/>
        </w:numPr>
        <w:ind w:left="360"/>
        <w:rPr>
          <w:b/>
          <w:noProof/>
        </w:rPr>
      </w:pPr>
    </w:p>
    <w:p w:rsidR="0096639B" w:rsidRDefault="00853323" w:rsidP="0096639B">
      <w:pPr>
        <w:pStyle w:val="Numbr1-9SS"/>
        <w:numPr>
          <w:ilvl w:val="0"/>
          <w:numId w:val="0"/>
        </w:numPr>
        <w:ind w:left="360" w:hanging="360"/>
        <w:rPr>
          <w:b/>
          <w:noProof/>
        </w:rPr>
      </w:pPr>
      <w:r>
        <w:rPr>
          <w:noProof/>
        </w:rPr>
        <w:drawing>
          <wp:anchor distT="0" distB="0" distL="114300" distR="114300" simplePos="0" relativeHeight="251660288" behindDoc="0" locked="0" layoutInCell="1" allowOverlap="1" wp14:anchorId="75C60B26" wp14:editId="49A6AB3D">
            <wp:simplePos x="0" y="0"/>
            <wp:positionH relativeFrom="page">
              <wp:posOffset>4835525</wp:posOffset>
            </wp:positionH>
            <wp:positionV relativeFrom="page">
              <wp:posOffset>-14568805</wp:posOffset>
            </wp:positionV>
            <wp:extent cx="5502910" cy="327787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2910" cy="327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39B">
        <w:rPr>
          <w:b/>
          <w:noProof/>
        </w:rPr>
        <w:t>IMAGE B</w:t>
      </w:r>
    </w:p>
    <w:p w:rsidR="00D26870" w:rsidRDefault="00AA49B1" w:rsidP="003E535F">
      <w:pPr>
        <w:pStyle w:val="Numbr1-9SS"/>
        <w:keepNext/>
        <w:keepLines/>
        <w:numPr>
          <w:ilvl w:val="0"/>
          <w:numId w:val="0"/>
        </w:numPr>
        <w:ind w:left="360" w:hanging="360"/>
        <w:rPr>
          <w:b/>
          <w:noProof/>
        </w:rPr>
      </w:pPr>
      <w:r>
        <w:rPr>
          <w:b/>
          <w:noProof/>
        </w:rPr>
        <w:drawing>
          <wp:anchor distT="0" distB="0" distL="114300" distR="114300" simplePos="0" relativeHeight="251679744" behindDoc="0" locked="0" layoutInCell="1" allowOverlap="1" wp14:anchorId="1A04155C" wp14:editId="29B427DD">
            <wp:simplePos x="0" y="0"/>
            <wp:positionH relativeFrom="page">
              <wp:posOffset>927100</wp:posOffset>
            </wp:positionH>
            <wp:positionV relativeFrom="page">
              <wp:posOffset>1536065</wp:posOffset>
            </wp:positionV>
            <wp:extent cx="5328285" cy="3426460"/>
            <wp:effectExtent l="0" t="0" r="5715"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8285" cy="3426460"/>
                    </a:xfrm>
                    <a:prstGeom prst="rect">
                      <a:avLst/>
                    </a:prstGeom>
                    <a:noFill/>
                  </pic:spPr>
                </pic:pic>
              </a:graphicData>
            </a:graphic>
            <wp14:sizeRelH relativeFrom="page">
              <wp14:pctWidth>0</wp14:pctWidth>
            </wp14:sizeRelH>
            <wp14:sizeRelV relativeFrom="page">
              <wp14:pctHeight>0</wp14:pctHeight>
            </wp14:sizeRelV>
          </wp:anchor>
        </w:drawing>
      </w:r>
    </w:p>
    <w:p w:rsidR="00D26870" w:rsidRDefault="00D26870" w:rsidP="003E535F">
      <w:pPr>
        <w:pStyle w:val="Numbr1-9SS"/>
        <w:keepNext/>
        <w:keepLine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D26870" w:rsidRDefault="00D26870" w:rsidP="0096639B">
      <w:pPr>
        <w:pStyle w:val="Numbr1-9SS"/>
        <w:numPr>
          <w:ilvl w:val="0"/>
          <w:numId w:val="0"/>
        </w:numPr>
        <w:ind w:left="360" w:hanging="360"/>
        <w:rPr>
          <w:b/>
          <w:noProof/>
        </w:rPr>
      </w:pPr>
    </w:p>
    <w:p w:rsidR="00853323" w:rsidRDefault="00853323" w:rsidP="002323E8">
      <w:pPr>
        <w:pStyle w:val="Numbr1-9SS"/>
        <w:numPr>
          <w:ilvl w:val="0"/>
          <w:numId w:val="0"/>
        </w:numPr>
        <w:rPr>
          <w:b/>
          <w:noProof/>
        </w:rPr>
      </w:pPr>
    </w:p>
    <w:p w:rsidR="00AA49B1" w:rsidRDefault="00AA49B1" w:rsidP="002323E8">
      <w:pPr>
        <w:pStyle w:val="Numbr1-9SS"/>
        <w:numPr>
          <w:ilvl w:val="0"/>
          <w:numId w:val="0"/>
        </w:numPr>
        <w:rPr>
          <w:b/>
          <w:noProof/>
        </w:rPr>
      </w:pPr>
    </w:p>
    <w:p w:rsidR="00AA49B1" w:rsidRDefault="00AA49B1" w:rsidP="002323E8">
      <w:pPr>
        <w:pStyle w:val="Numbr1-9SS"/>
        <w:numPr>
          <w:ilvl w:val="0"/>
          <w:numId w:val="0"/>
        </w:numPr>
        <w:rPr>
          <w:b/>
          <w:noProof/>
        </w:rPr>
      </w:pPr>
    </w:p>
    <w:p w:rsidR="002323E8" w:rsidRDefault="002323E8" w:rsidP="002323E8">
      <w:pPr>
        <w:pStyle w:val="Numbr1-9SS"/>
        <w:numPr>
          <w:ilvl w:val="0"/>
          <w:numId w:val="0"/>
        </w:numPr>
        <w:rPr>
          <w:b/>
          <w:noProof/>
        </w:rPr>
      </w:pPr>
    </w:p>
    <w:p w:rsidR="002323E8" w:rsidRDefault="002323E8" w:rsidP="002323E8">
      <w:pPr>
        <w:pStyle w:val="Numbr1-9SS"/>
        <w:numPr>
          <w:ilvl w:val="0"/>
          <w:numId w:val="0"/>
        </w:numPr>
        <w:rPr>
          <w:b/>
          <w:noProof/>
        </w:rPr>
      </w:pPr>
    </w:p>
    <w:p w:rsidR="0096639B" w:rsidRDefault="0096639B" w:rsidP="0096639B">
      <w:pPr>
        <w:pStyle w:val="Numbr1-9SS"/>
      </w:pPr>
      <w:r>
        <w:t xml:space="preserve">Enter your claim detail information </w:t>
      </w:r>
      <w:r w:rsidRPr="006373A0">
        <w:rPr>
          <w:b/>
        </w:rPr>
        <w:t>(</w:t>
      </w:r>
      <w:r>
        <w:rPr>
          <w:b/>
        </w:rPr>
        <w:t>Image</w:t>
      </w:r>
      <w:r w:rsidRPr="006373A0">
        <w:rPr>
          <w:b/>
        </w:rPr>
        <w:t xml:space="preserve"> </w:t>
      </w:r>
      <w:r>
        <w:rPr>
          <w:b/>
        </w:rPr>
        <w:t>C</w:t>
      </w:r>
      <w:r w:rsidRPr="006373A0">
        <w:rPr>
          <w:b/>
        </w:rPr>
        <w:t>)</w:t>
      </w:r>
      <w:r>
        <w:t>;</w:t>
      </w:r>
    </w:p>
    <w:p w:rsidR="00E30B28" w:rsidRDefault="00E30B28" w:rsidP="00853323">
      <w:pPr>
        <w:pStyle w:val="Numbr1-9SS"/>
        <w:numPr>
          <w:ilvl w:val="0"/>
          <w:numId w:val="0"/>
        </w:numPr>
        <w:ind w:left="360"/>
      </w:pPr>
    </w:p>
    <w:p w:rsidR="00E30B28" w:rsidRDefault="0068224C" w:rsidP="00853323">
      <w:pPr>
        <w:pStyle w:val="Numbr1-9SS"/>
        <w:numPr>
          <w:ilvl w:val="0"/>
          <w:numId w:val="0"/>
        </w:numPr>
        <w:ind w:left="360" w:hanging="360"/>
        <w:rPr>
          <w:b/>
        </w:rPr>
      </w:pPr>
      <w:r>
        <w:rPr>
          <w:b/>
        </w:rPr>
        <w:t>IMAGE C</w:t>
      </w:r>
    </w:p>
    <w:p w:rsidR="00E30B28" w:rsidRDefault="00C82AA3" w:rsidP="003E535F">
      <w:pPr>
        <w:pStyle w:val="Numbr1-9SS"/>
        <w:keepNext/>
        <w:keepLines/>
        <w:numPr>
          <w:ilvl w:val="0"/>
          <w:numId w:val="0"/>
        </w:numPr>
        <w:ind w:left="360" w:hanging="360"/>
      </w:pPr>
      <w:r>
        <w:rPr>
          <w:noProof/>
        </w:rPr>
        <w:drawing>
          <wp:anchor distT="0" distB="0" distL="114300" distR="114300" simplePos="0" relativeHeight="251680768" behindDoc="0" locked="0" layoutInCell="1" allowOverlap="1" wp14:anchorId="01452C10" wp14:editId="55B8258C">
            <wp:simplePos x="0" y="0"/>
            <wp:positionH relativeFrom="page">
              <wp:posOffset>927735</wp:posOffset>
            </wp:positionH>
            <wp:positionV relativeFrom="page">
              <wp:posOffset>5819363</wp:posOffset>
            </wp:positionV>
            <wp:extent cx="5964555" cy="2686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4555" cy="2686685"/>
                    </a:xfrm>
                    <a:prstGeom prst="rect">
                      <a:avLst/>
                    </a:prstGeom>
                    <a:noFill/>
                  </pic:spPr>
                </pic:pic>
              </a:graphicData>
            </a:graphic>
            <wp14:sizeRelH relativeFrom="page">
              <wp14:pctWidth>0</wp14:pctWidth>
            </wp14:sizeRelH>
            <wp14:sizeRelV relativeFrom="page">
              <wp14:pctHeight>0</wp14:pctHeight>
            </wp14:sizeRelV>
          </wp:anchor>
        </w:drawing>
      </w:r>
    </w:p>
    <w:p w:rsidR="00E30B28" w:rsidRDefault="00E30B28" w:rsidP="003E535F">
      <w:pPr>
        <w:pStyle w:val="Numbr1-9SS"/>
        <w:keepNext/>
        <w:keepLines/>
        <w:numPr>
          <w:ilvl w:val="0"/>
          <w:numId w:val="0"/>
        </w:numPr>
        <w:ind w:left="360" w:hanging="360"/>
      </w:pPr>
    </w:p>
    <w:p w:rsidR="00E30B28" w:rsidRDefault="00E30B28" w:rsidP="00853323">
      <w:pPr>
        <w:pStyle w:val="Numbr1-9SS"/>
        <w:numPr>
          <w:ilvl w:val="0"/>
          <w:numId w:val="0"/>
        </w:numPr>
        <w:ind w:left="360" w:hanging="360"/>
      </w:pPr>
    </w:p>
    <w:p w:rsidR="00E30B28" w:rsidRDefault="00E30B28" w:rsidP="00853323">
      <w:pPr>
        <w:pStyle w:val="Numbr1-9SS"/>
        <w:numPr>
          <w:ilvl w:val="0"/>
          <w:numId w:val="0"/>
        </w:numPr>
        <w:ind w:left="360" w:hanging="360"/>
      </w:pPr>
    </w:p>
    <w:p w:rsidR="00E30B28" w:rsidRDefault="00E30B28" w:rsidP="00853323">
      <w:pPr>
        <w:pStyle w:val="Numbr1-9SS"/>
        <w:numPr>
          <w:ilvl w:val="0"/>
          <w:numId w:val="0"/>
        </w:numPr>
        <w:ind w:left="360" w:hanging="360"/>
      </w:pPr>
    </w:p>
    <w:p w:rsidR="002323E8" w:rsidRDefault="002323E8" w:rsidP="00853323">
      <w:pPr>
        <w:pStyle w:val="Numbr1-9SS"/>
        <w:numPr>
          <w:ilvl w:val="0"/>
          <w:numId w:val="0"/>
        </w:numPr>
        <w:ind w:left="360" w:hanging="360"/>
      </w:pPr>
    </w:p>
    <w:p w:rsidR="002323E8" w:rsidRDefault="002323E8" w:rsidP="00853323">
      <w:pPr>
        <w:pStyle w:val="Numbr1-9SS"/>
        <w:numPr>
          <w:ilvl w:val="0"/>
          <w:numId w:val="0"/>
        </w:numPr>
        <w:ind w:left="360" w:hanging="360"/>
      </w:pPr>
    </w:p>
    <w:p w:rsidR="002323E8" w:rsidRDefault="002323E8" w:rsidP="00853323">
      <w:pPr>
        <w:pStyle w:val="Numbr1-9SS"/>
        <w:numPr>
          <w:ilvl w:val="0"/>
          <w:numId w:val="0"/>
        </w:numPr>
        <w:ind w:left="360" w:hanging="360"/>
      </w:pPr>
    </w:p>
    <w:p w:rsidR="002323E8" w:rsidRDefault="002323E8" w:rsidP="00853323">
      <w:pPr>
        <w:pStyle w:val="Numbr1-9SS"/>
        <w:numPr>
          <w:ilvl w:val="0"/>
          <w:numId w:val="0"/>
        </w:numPr>
        <w:ind w:left="360" w:hanging="360"/>
      </w:pPr>
    </w:p>
    <w:p w:rsidR="002323E8" w:rsidRDefault="002323E8" w:rsidP="00853323">
      <w:pPr>
        <w:pStyle w:val="Numbr1-9SS"/>
        <w:numPr>
          <w:ilvl w:val="0"/>
          <w:numId w:val="0"/>
        </w:numPr>
        <w:ind w:left="360" w:hanging="360"/>
      </w:pPr>
    </w:p>
    <w:p w:rsidR="00E30B28" w:rsidRDefault="00E30B28" w:rsidP="00853323">
      <w:pPr>
        <w:pStyle w:val="Numbr1-9SS"/>
        <w:numPr>
          <w:ilvl w:val="0"/>
          <w:numId w:val="0"/>
        </w:numPr>
        <w:ind w:left="360" w:hanging="360"/>
      </w:pPr>
    </w:p>
    <w:p w:rsidR="00E30B28" w:rsidRDefault="00E30B28" w:rsidP="00853323">
      <w:pPr>
        <w:pStyle w:val="Numbr1-9SS"/>
        <w:numPr>
          <w:ilvl w:val="0"/>
          <w:numId w:val="0"/>
        </w:numPr>
        <w:ind w:left="360" w:hanging="360"/>
      </w:pPr>
    </w:p>
    <w:p w:rsidR="00E30B28" w:rsidRDefault="00E30B28" w:rsidP="00853323">
      <w:pPr>
        <w:pStyle w:val="Numbr1-9SS"/>
        <w:numPr>
          <w:ilvl w:val="0"/>
          <w:numId w:val="0"/>
        </w:numPr>
        <w:ind w:left="360" w:hanging="360"/>
      </w:pPr>
    </w:p>
    <w:p w:rsidR="00E30B28" w:rsidRDefault="00E30B28" w:rsidP="00853323">
      <w:pPr>
        <w:pStyle w:val="Numbr1-9SS"/>
        <w:numPr>
          <w:ilvl w:val="0"/>
          <w:numId w:val="0"/>
        </w:numPr>
        <w:ind w:left="360" w:hanging="360"/>
      </w:pPr>
    </w:p>
    <w:p w:rsidR="00E30B28" w:rsidRDefault="00E30B28" w:rsidP="00853323">
      <w:pPr>
        <w:pStyle w:val="Numbr1-9SS"/>
        <w:numPr>
          <w:ilvl w:val="0"/>
          <w:numId w:val="0"/>
        </w:numPr>
        <w:ind w:left="360" w:hanging="360"/>
      </w:pPr>
    </w:p>
    <w:p w:rsidR="00E30B28" w:rsidRDefault="00E30B28" w:rsidP="00853323">
      <w:pPr>
        <w:pStyle w:val="Numbr1-9SS"/>
        <w:numPr>
          <w:ilvl w:val="0"/>
          <w:numId w:val="0"/>
        </w:numPr>
        <w:ind w:left="360" w:hanging="360"/>
      </w:pPr>
    </w:p>
    <w:p w:rsidR="002323E8" w:rsidRDefault="002323E8" w:rsidP="00853323">
      <w:pPr>
        <w:pStyle w:val="Numbr1-9SS"/>
        <w:numPr>
          <w:ilvl w:val="0"/>
          <w:numId w:val="0"/>
        </w:numPr>
        <w:ind w:left="360" w:hanging="360"/>
      </w:pPr>
    </w:p>
    <w:p w:rsidR="002323E8" w:rsidRDefault="002323E8" w:rsidP="00853323">
      <w:pPr>
        <w:pStyle w:val="Numbr1-9SS"/>
        <w:numPr>
          <w:ilvl w:val="0"/>
          <w:numId w:val="0"/>
        </w:numPr>
        <w:ind w:left="360" w:hanging="360"/>
      </w:pPr>
    </w:p>
    <w:p w:rsidR="002323E8" w:rsidRDefault="002323E8" w:rsidP="00853323">
      <w:pPr>
        <w:pStyle w:val="Numbr1-9SS"/>
        <w:numPr>
          <w:ilvl w:val="0"/>
          <w:numId w:val="0"/>
        </w:numPr>
        <w:ind w:left="360" w:hanging="360"/>
      </w:pPr>
    </w:p>
    <w:p w:rsidR="00E30B28" w:rsidRDefault="00E30B28" w:rsidP="00853323">
      <w:pPr>
        <w:pStyle w:val="Numbr1-9SS"/>
        <w:numPr>
          <w:ilvl w:val="0"/>
          <w:numId w:val="0"/>
        </w:numPr>
        <w:ind w:left="360" w:hanging="360"/>
      </w:pPr>
    </w:p>
    <w:p w:rsidR="00CF37BE" w:rsidRPr="00AA49B1" w:rsidRDefault="0096639B" w:rsidP="003E535F">
      <w:pPr>
        <w:pStyle w:val="Numbr1-9SS"/>
        <w:rPr>
          <w:b/>
        </w:rPr>
      </w:pPr>
      <w:r w:rsidDel="0068224C">
        <w:t xml:space="preserve">Select “Continue” at the </w:t>
      </w:r>
      <w:r w:rsidRPr="00AA49B1" w:rsidDel="0068224C">
        <w:rPr>
          <w:i/>
        </w:rPr>
        <w:t>bottom</w:t>
      </w:r>
      <w:r w:rsidDel="0068224C">
        <w:t xml:space="preserve"> of the page;</w:t>
      </w:r>
    </w:p>
    <w:p w:rsidR="0096639B" w:rsidRPr="00B40034" w:rsidRDefault="0096639B" w:rsidP="0096639B">
      <w:pPr>
        <w:pStyle w:val="Numbr1-9SS"/>
      </w:pPr>
      <w:r>
        <w:t xml:space="preserve">Review Expenses </w:t>
      </w:r>
      <w:r w:rsidRPr="00185C34">
        <w:rPr>
          <w:b/>
        </w:rPr>
        <w:t>(Image D)</w:t>
      </w:r>
    </w:p>
    <w:p w:rsidR="00E30B28" w:rsidRPr="00F02AE7" w:rsidRDefault="00E30B28" w:rsidP="0096639B">
      <w:pPr>
        <w:pStyle w:val="Numbr1-9SS"/>
      </w:pPr>
      <w:r w:rsidRPr="00B40034">
        <w:t xml:space="preserve">Make changes if necessary </w:t>
      </w:r>
    </w:p>
    <w:p w:rsidR="0096639B" w:rsidRDefault="0096639B" w:rsidP="0096639B">
      <w:pPr>
        <w:pStyle w:val="Numbr1-9SS"/>
      </w:pPr>
      <w:r>
        <w:t xml:space="preserve">Select “Continue” at the </w:t>
      </w:r>
      <w:r w:rsidRPr="00556DD3">
        <w:rPr>
          <w:i/>
        </w:rPr>
        <w:t>bottom</w:t>
      </w:r>
      <w:r>
        <w:t xml:space="preserve"> of the page</w:t>
      </w:r>
      <w:r w:rsidR="00E30B28">
        <w:t>.</w:t>
      </w:r>
    </w:p>
    <w:p w:rsidR="00EB286F" w:rsidRDefault="00EB286F" w:rsidP="0096639B">
      <w:pPr>
        <w:pStyle w:val="Numbr1-9SS"/>
        <w:numPr>
          <w:ilvl w:val="0"/>
          <w:numId w:val="0"/>
        </w:numPr>
        <w:ind w:left="360"/>
        <w:rPr>
          <w:b/>
        </w:rPr>
      </w:pPr>
    </w:p>
    <w:p w:rsidR="0096639B" w:rsidRPr="000A7F51" w:rsidRDefault="0096639B" w:rsidP="003E535F">
      <w:pPr>
        <w:pStyle w:val="Numbr1-9SS"/>
        <w:numPr>
          <w:ilvl w:val="0"/>
          <w:numId w:val="0"/>
        </w:numPr>
        <w:ind w:left="360" w:hanging="360"/>
        <w:rPr>
          <w:b/>
        </w:rPr>
      </w:pPr>
      <w:r>
        <w:rPr>
          <w:b/>
        </w:rPr>
        <w:t>IMAGE D</w:t>
      </w:r>
    </w:p>
    <w:p w:rsidR="0096639B" w:rsidRDefault="00400501" w:rsidP="003E535F">
      <w:pPr>
        <w:pStyle w:val="Numbr1-9SS"/>
        <w:keepNext/>
        <w:keepLines/>
        <w:numPr>
          <w:ilvl w:val="0"/>
          <w:numId w:val="0"/>
        </w:numPr>
        <w:ind w:left="360"/>
        <w:rPr>
          <w:noProof/>
        </w:rPr>
      </w:pPr>
      <w:r>
        <w:rPr>
          <w:noProof/>
        </w:rPr>
        <w:drawing>
          <wp:anchor distT="0" distB="0" distL="114300" distR="114300" simplePos="0" relativeHeight="251681792" behindDoc="0" locked="0" layoutInCell="1" allowOverlap="1" wp14:anchorId="24CD3E43" wp14:editId="70DA4E74">
            <wp:simplePos x="0" y="0"/>
            <wp:positionH relativeFrom="page">
              <wp:posOffset>917575</wp:posOffset>
            </wp:positionH>
            <wp:positionV relativeFrom="page">
              <wp:posOffset>2199005</wp:posOffset>
            </wp:positionV>
            <wp:extent cx="4895215" cy="2914015"/>
            <wp:effectExtent l="0" t="0" r="635"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5215" cy="2914015"/>
                    </a:xfrm>
                    <a:prstGeom prst="rect">
                      <a:avLst/>
                    </a:prstGeom>
                    <a:noFill/>
                  </pic:spPr>
                </pic:pic>
              </a:graphicData>
            </a:graphic>
            <wp14:sizeRelH relativeFrom="page">
              <wp14:pctWidth>0</wp14:pctWidth>
            </wp14:sizeRelH>
            <wp14:sizeRelV relativeFrom="page">
              <wp14:pctHeight>0</wp14:pctHeight>
            </wp14:sizeRelV>
          </wp:anchor>
        </w:drawing>
      </w:r>
    </w:p>
    <w:p w:rsidR="0096639B" w:rsidRDefault="0096639B" w:rsidP="003E535F">
      <w:pPr>
        <w:pStyle w:val="Numbr1-9SS"/>
        <w:keepNext/>
        <w:keepLine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96639B" w:rsidRDefault="0096639B" w:rsidP="0096639B">
      <w:pPr>
        <w:pStyle w:val="Numbr1-9SS"/>
        <w:numPr>
          <w:ilvl w:val="0"/>
          <w:numId w:val="0"/>
        </w:numPr>
        <w:ind w:left="360"/>
        <w:rPr>
          <w:noProof/>
        </w:rPr>
      </w:pPr>
    </w:p>
    <w:p w:rsidR="0068224C" w:rsidRDefault="0068224C" w:rsidP="0096639B">
      <w:pPr>
        <w:pStyle w:val="Numbr1-9SS"/>
        <w:numPr>
          <w:ilvl w:val="0"/>
          <w:numId w:val="0"/>
        </w:numPr>
        <w:ind w:left="360"/>
        <w:rPr>
          <w:noProof/>
        </w:rPr>
      </w:pPr>
    </w:p>
    <w:p w:rsidR="00400501" w:rsidRDefault="00400501" w:rsidP="003E535F">
      <w:pPr>
        <w:pStyle w:val="Numbr1-9SS"/>
        <w:numPr>
          <w:ilvl w:val="0"/>
          <w:numId w:val="0"/>
        </w:numPr>
        <w:ind w:right="-360"/>
      </w:pPr>
    </w:p>
    <w:p w:rsidR="00400501" w:rsidRDefault="00400501" w:rsidP="003E535F">
      <w:pPr>
        <w:pStyle w:val="Numbr1-9SS"/>
        <w:numPr>
          <w:ilvl w:val="0"/>
          <w:numId w:val="0"/>
        </w:numPr>
        <w:ind w:left="360" w:right="-360"/>
      </w:pPr>
    </w:p>
    <w:p w:rsidR="0096639B" w:rsidRDefault="0096639B" w:rsidP="005A41F3">
      <w:pPr>
        <w:pStyle w:val="Numbr1-9SS"/>
        <w:ind w:right="-360"/>
      </w:pPr>
      <w:r>
        <w:t xml:space="preserve">Upload your document </w:t>
      </w:r>
      <w:r w:rsidR="0068224C" w:rsidRPr="00185C34">
        <w:rPr>
          <w:b/>
        </w:rPr>
        <w:t>(Image E</w:t>
      </w:r>
      <w:r w:rsidR="0068224C">
        <w:rPr>
          <w:b/>
        </w:rPr>
        <w:t>)</w:t>
      </w:r>
      <w:r w:rsidR="0068224C" w:rsidRPr="00185C34">
        <w:rPr>
          <w:b/>
        </w:rPr>
        <w:t xml:space="preserve"> </w:t>
      </w:r>
      <w:r>
        <w:t xml:space="preserve">or Create Fax Cover Sheet </w:t>
      </w:r>
      <w:r w:rsidR="0068224C">
        <w:rPr>
          <w:b/>
        </w:rPr>
        <w:t>(</w:t>
      </w:r>
      <w:r w:rsidRPr="00185C34">
        <w:rPr>
          <w:b/>
        </w:rPr>
        <w:t>Image F)</w:t>
      </w:r>
      <w:r w:rsidR="00354537">
        <w:rPr>
          <w:b/>
        </w:rPr>
        <w:t xml:space="preserve">. </w:t>
      </w:r>
      <w:r>
        <w:t xml:space="preserve"> </w:t>
      </w:r>
      <w:r w:rsidR="00E30B28">
        <w:t>A</w:t>
      </w:r>
      <w:r>
        <w:t xml:space="preserve"> fax </w:t>
      </w:r>
      <w:r w:rsidR="005A41F3">
        <w:t>c</w:t>
      </w:r>
      <w:r>
        <w:t xml:space="preserve">over sheet </w:t>
      </w:r>
      <w:r w:rsidR="00E30B28">
        <w:t xml:space="preserve">is required only </w:t>
      </w:r>
      <w:r>
        <w:t xml:space="preserve">if you do not choose to upload the </w:t>
      </w:r>
      <w:r w:rsidR="001D49FE">
        <w:t>documentation when</w:t>
      </w:r>
      <w:r>
        <w:t xml:space="preserve"> you create your claim during this step.</w:t>
      </w:r>
      <w:r w:rsidRPr="0096639B">
        <w:rPr>
          <w:noProof/>
        </w:rPr>
        <w:t xml:space="preserve"> </w:t>
      </w:r>
    </w:p>
    <w:p w:rsidR="00EB286F" w:rsidRDefault="00EB286F" w:rsidP="0096639B">
      <w:pPr>
        <w:pStyle w:val="Numbr1-9SS"/>
        <w:numPr>
          <w:ilvl w:val="0"/>
          <w:numId w:val="0"/>
        </w:numPr>
        <w:ind w:left="360"/>
        <w:rPr>
          <w:b/>
        </w:rPr>
      </w:pPr>
    </w:p>
    <w:p w:rsidR="0096639B" w:rsidRPr="00106F73" w:rsidRDefault="0096639B" w:rsidP="003E535F">
      <w:pPr>
        <w:pStyle w:val="Numbr1-9SS"/>
        <w:numPr>
          <w:ilvl w:val="0"/>
          <w:numId w:val="0"/>
        </w:numPr>
        <w:ind w:left="360" w:hanging="360"/>
        <w:rPr>
          <w:b/>
        </w:rPr>
      </w:pPr>
      <w:r w:rsidRPr="00106F73">
        <w:rPr>
          <w:b/>
        </w:rPr>
        <w:t>IMAGE E</w:t>
      </w:r>
    </w:p>
    <w:p w:rsidR="0096639B" w:rsidRDefault="002D7197" w:rsidP="003E535F">
      <w:pPr>
        <w:pStyle w:val="Numbr1-9SS"/>
        <w:keepNext/>
        <w:keepLines/>
        <w:numPr>
          <w:ilvl w:val="0"/>
          <w:numId w:val="0"/>
        </w:numPr>
        <w:ind w:left="360"/>
        <w:rPr>
          <w:noProof/>
        </w:rPr>
      </w:pPr>
      <w:r>
        <w:rPr>
          <w:noProof/>
        </w:rPr>
        <w:drawing>
          <wp:anchor distT="0" distB="0" distL="114300" distR="114300" simplePos="0" relativeHeight="251692032" behindDoc="0" locked="0" layoutInCell="1" allowOverlap="1" wp14:anchorId="0200A83D" wp14:editId="6E42D571">
            <wp:simplePos x="0" y="0"/>
            <wp:positionH relativeFrom="page">
              <wp:posOffset>914400</wp:posOffset>
            </wp:positionH>
            <wp:positionV relativeFrom="page">
              <wp:posOffset>6012180</wp:posOffset>
            </wp:positionV>
            <wp:extent cx="5170170" cy="31845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0170" cy="3184525"/>
                    </a:xfrm>
                    <a:prstGeom prst="rect">
                      <a:avLst/>
                    </a:prstGeom>
                    <a:noFill/>
                  </pic:spPr>
                </pic:pic>
              </a:graphicData>
            </a:graphic>
            <wp14:sizeRelH relativeFrom="page">
              <wp14:pctWidth>0</wp14:pctWidth>
            </wp14:sizeRelH>
            <wp14:sizeRelV relativeFrom="page">
              <wp14:pctHeight>0</wp14:pctHeight>
            </wp14:sizeRelV>
          </wp:anchor>
        </w:drawing>
      </w:r>
    </w:p>
    <w:p w:rsidR="0096639B" w:rsidRDefault="0096639B" w:rsidP="0096639B">
      <w:pPr>
        <w:pStyle w:val="Numbr1-9SS"/>
        <w:numPr>
          <w:ilvl w:val="0"/>
          <w:numId w:val="0"/>
        </w:numPr>
        <w:ind w:left="360"/>
        <w:rPr>
          <w:noProof/>
        </w:rPr>
      </w:pPr>
    </w:p>
    <w:p w:rsidR="0096639B" w:rsidRDefault="0096639B" w:rsidP="0096639B">
      <w:pPr>
        <w:pStyle w:val="AonBodyCopy"/>
      </w:pPr>
    </w:p>
    <w:p w:rsidR="0096639B" w:rsidRDefault="0096639B" w:rsidP="0096639B">
      <w:pPr>
        <w:pStyle w:val="AonBodyCopy"/>
      </w:pPr>
    </w:p>
    <w:p w:rsidR="0096639B" w:rsidRDefault="0096639B" w:rsidP="0096639B">
      <w:pPr>
        <w:pStyle w:val="AonBodyCopy"/>
      </w:pPr>
    </w:p>
    <w:p w:rsidR="0096639B" w:rsidRDefault="0096639B" w:rsidP="0096639B">
      <w:pPr>
        <w:pStyle w:val="AonBodyCopy"/>
      </w:pPr>
    </w:p>
    <w:p w:rsidR="002D7197" w:rsidRDefault="002D7197" w:rsidP="0096639B">
      <w:pPr>
        <w:pStyle w:val="AonBodyCopy"/>
      </w:pPr>
    </w:p>
    <w:p w:rsidR="002D7197" w:rsidRDefault="002D7197" w:rsidP="0096639B">
      <w:pPr>
        <w:pStyle w:val="AonBodyCopy"/>
      </w:pPr>
    </w:p>
    <w:p w:rsidR="002D7197" w:rsidRDefault="002D7197" w:rsidP="0096639B">
      <w:pPr>
        <w:pStyle w:val="AonBodyCopy"/>
      </w:pPr>
    </w:p>
    <w:p w:rsidR="0096639B" w:rsidRDefault="0096639B" w:rsidP="0096639B">
      <w:pPr>
        <w:pStyle w:val="AonBodyCopy"/>
      </w:pPr>
    </w:p>
    <w:p w:rsidR="0096639B" w:rsidRDefault="0096639B" w:rsidP="0096639B">
      <w:pPr>
        <w:pStyle w:val="AonBodyCopy"/>
      </w:pPr>
    </w:p>
    <w:p w:rsidR="0096639B" w:rsidRDefault="0096639B" w:rsidP="0096639B">
      <w:pPr>
        <w:pStyle w:val="Numbr1-9SS"/>
        <w:numPr>
          <w:ilvl w:val="0"/>
          <w:numId w:val="0"/>
        </w:numPr>
        <w:ind w:left="360"/>
        <w:rPr>
          <w:b/>
        </w:rPr>
      </w:pPr>
      <w:r>
        <w:rPr>
          <w:b/>
        </w:rPr>
        <w:t>IMAGE F</w:t>
      </w:r>
    </w:p>
    <w:p w:rsidR="0096639B" w:rsidRDefault="00C82AA3" w:rsidP="003E535F">
      <w:pPr>
        <w:pStyle w:val="Numbr1-9SS"/>
        <w:keepNext/>
        <w:keepLines/>
        <w:numPr>
          <w:ilvl w:val="0"/>
          <w:numId w:val="0"/>
        </w:numPr>
        <w:ind w:left="360"/>
        <w:rPr>
          <w:noProof/>
        </w:rPr>
      </w:pPr>
      <w:r>
        <w:rPr>
          <w:noProof/>
        </w:rPr>
        <w:drawing>
          <wp:inline distT="0" distB="0" distL="0" distR="0" wp14:anchorId="6C2F05C0" wp14:editId="62FC88F0">
            <wp:extent cx="5943600" cy="29984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98470"/>
                    </a:xfrm>
                    <a:prstGeom prst="rect">
                      <a:avLst/>
                    </a:prstGeom>
                    <a:noFill/>
                    <a:ln>
                      <a:noFill/>
                    </a:ln>
                  </pic:spPr>
                </pic:pic>
              </a:graphicData>
            </a:graphic>
          </wp:inline>
        </w:drawing>
      </w:r>
    </w:p>
    <w:p w:rsidR="0096639B" w:rsidRDefault="0096639B" w:rsidP="0096639B">
      <w:pPr>
        <w:pStyle w:val="Numbr1-9SS"/>
        <w:numPr>
          <w:ilvl w:val="0"/>
          <w:numId w:val="0"/>
        </w:numPr>
        <w:ind w:left="360"/>
        <w:rPr>
          <w:noProof/>
        </w:rPr>
      </w:pPr>
    </w:p>
    <w:p w:rsidR="0096639B" w:rsidRPr="00106F73" w:rsidRDefault="0096639B" w:rsidP="0096639B">
      <w:pPr>
        <w:pStyle w:val="Numbr1-9SS"/>
        <w:numPr>
          <w:ilvl w:val="0"/>
          <w:numId w:val="0"/>
        </w:numPr>
        <w:ind w:left="360"/>
        <w:rPr>
          <w:b/>
        </w:rPr>
      </w:pPr>
    </w:p>
    <w:p w:rsidR="0096639B" w:rsidRDefault="0096639B" w:rsidP="0096639B">
      <w:pPr>
        <w:pStyle w:val="Numbr1-9SS"/>
      </w:pPr>
      <w:r>
        <w:t xml:space="preserve">Fax the claim form and receipt(s) to </w:t>
      </w:r>
      <w:r w:rsidRPr="00F26B06">
        <w:t>Your Spending Account</w:t>
      </w:r>
      <w:r w:rsidR="000D0340">
        <w:rPr>
          <w:vertAlign w:val="superscript"/>
        </w:rPr>
        <w:t>™</w:t>
      </w:r>
      <w:r>
        <w:t xml:space="preserve"> </w:t>
      </w:r>
      <w:r w:rsidRPr="002C5833">
        <w:t>at 1-888-211-9900.</w:t>
      </w:r>
    </w:p>
    <w:p w:rsidR="00C82AA3" w:rsidRDefault="00C82AA3" w:rsidP="003E535F">
      <w:pPr>
        <w:pStyle w:val="Heading3"/>
        <w:rPr>
          <w:color w:val="FF0000"/>
        </w:rPr>
      </w:pPr>
      <w:bookmarkStart w:id="5" w:name="_Toc464459190"/>
    </w:p>
    <w:p w:rsidR="0096639B" w:rsidRPr="003E535F" w:rsidRDefault="0096639B" w:rsidP="003E535F">
      <w:pPr>
        <w:pStyle w:val="Heading3"/>
        <w:rPr>
          <w:color w:val="FF0000"/>
          <w:sz w:val="24"/>
          <w:szCs w:val="24"/>
        </w:rPr>
      </w:pPr>
      <w:r w:rsidRPr="003E535F">
        <w:rPr>
          <w:color w:val="FF0000"/>
          <w:sz w:val="24"/>
          <w:szCs w:val="24"/>
        </w:rPr>
        <w:t>Submitting a Dependent Day Care Flexible Spending Account Claim</w:t>
      </w:r>
      <w:bookmarkEnd w:id="5"/>
    </w:p>
    <w:p w:rsidR="00DF6663" w:rsidRDefault="0096639B" w:rsidP="00A61A0F">
      <w:pPr>
        <w:pStyle w:val="AonBodyCopy"/>
      </w:pPr>
      <w:r>
        <w:t xml:space="preserve">You </w:t>
      </w:r>
      <w:r w:rsidR="00DF6663">
        <w:t xml:space="preserve">are required to </w:t>
      </w:r>
      <w:r>
        <w:t xml:space="preserve">pay out-of-pocket for </w:t>
      </w:r>
      <w:r w:rsidRPr="00F26B06">
        <w:t xml:space="preserve">eligible expenses and </w:t>
      </w:r>
      <w:r w:rsidR="00DF6663">
        <w:t xml:space="preserve">then </w:t>
      </w:r>
      <w:r w:rsidRPr="00F26B06">
        <w:t xml:space="preserve">submit a claim to </w:t>
      </w:r>
      <w:r>
        <w:t>YSA</w:t>
      </w:r>
      <w:r w:rsidR="000D0340">
        <w:rPr>
          <w:vertAlign w:val="superscript"/>
        </w:rPr>
        <w:t>™</w:t>
      </w:r>
      <w:r w:rsidR="00DF6663">
        <w:t xml:space="preserve"> for reimbursement. Claims should be submitted using one of the methods below: </w:t>
      </w:r>
    </w:p>
    <w:p w:rsidR="00DF6663" w:rsidRDefault="00DF6663" w:rsidP="00A61A0F">
      <w:pPr>
        <w:pStyle w:val="AonBullet1"/>
      </w:pPr>
      <w:r>
        <w:t>YSA’s mobile app Reimburse Me</w:t>
      </w:r>
      <w:r w:rsidR="00D8753D">
        <w:t>,</w:t>
      </w:r>
      <w:r>
        <w:t xml:space="preserve"> </w:t>
      </w:r>
      <w:r w:rsidR="00354537">
        <w:t xml:space="preserve">or </w:t>
      </w:r>
    </w:p>
    <w:p w:rsidR="00DF6663" w:rsidRDefault="00DF6663" w:rsidP="00A61A0F">
      <w:pPr>
        <w:pStyle w:val="AonBullet1"/>
      </w:pPr>
      <w:r>
        <w:t xml:space="preserve">Paper claim </w:t>
      </w:r>
      <w:r w:rsidR="002B6DA6">
        <w:t>follow</w:t>
      </w:r>
      <w:r>
        <w:t xml:space="preserve">ing the instructions on the form </w:t>
      </w:r>
    </w:p>
    <w:p w:rsidR="00354537" w:rsidRDefault="00354537" w:rsidP="0096639B">
      <w:pPr>
        <w:pStyle w:val="PlainText"/>
        <w:rPr>
          <w:rFonts w:ascii="Arial" w:hAnsi="Arial" w:cs="Arial"/>
        </w:rPr>
      </w:pPr>
    </w:p>
    <w:p w:rsidR="0096639B" w:rsidRPr="00BE10DE" w:rsidRDefault="0096639B" w:rsidP="0096639B">
      <w:pPr>
        <w:pStyle w:val="PlainText"/>
        <w:rPr>
          <w:rFonts w:ascii="Arial" w:hAnsi="Arial" w:cs="Arial"/>
          <w:szCs w:val="22"/>
          <w:highlight w:val="yellow"/>
        </w:rPr>
      </w:pPr>
      <w:r w:rsidRPr="00BE10DE">
        <w:rPr>
          <w:rFonts w:ascii="Arial" w:hAnsi="Arial" w:cs="Arial"/>
        </w:rPr>
        <w:t>All claim forms are available</w:t>
      </w:r>
      <w:r>
        <w:rPr>
          <w:rFonts w:ascii="Arial" w:hAnsi="Arial" w:cs="Arial"/>
        </w:rPr>
        <w:t xml:space="preserve"> on the YSA website or you may contact the YSA Service Center</w:t>
      </w:r>
      <w:r w:rsidR="00354537">
        <w:rPr>
          <w:rFonts w:ascii="Arial" w:hAnsi="Arial" w:cs="Arial"/>
        </w:rPr>
        <w:t xml:space="preserve"> at 800-55-SYSCO</w:t>
      </w:r>
      <w:r>
        <w:rPr>
          <w:rFonts w:ascii="Arial" w:hAnsi="Arial" w:cs="Arial"/>
        </w:rPr>
        <w:t xml:space="preserve">. </w:t>
      </w:r>
      <w:r w:rsidRPr="00BE10DE">
        <w:rPr>
          <w:rFonts w:ascii="Arial" w:hAnsi="Arial" w:cs="Arial"/>
        </w:rPr>
        <w:t>Be sure to include itemized receipts</w:t>
      </w:r>
      <w:r w:rsidR="00DF6663">
        <w:rPr>
          <w:rFonts w:ascii="Arial" w:hAnsi="Arial" w:cs="Arial"/>
        </w:rPr>
        <w:t xml:space="preserve"> with all submitted claims</w:t>
      </w:r>
      <w:r w:rsidRPr="00BE10DE">
        <w:rPr>
          <w:rFonts w:ascii="Arial" w:hAnsi="Arial" w:cs="Arial"/>
        </w:rPr>
        <w:t xml:space="preserve">. </w:t>
      </w:r>
    </w:p>
    <w:p w:rsidR="00EB286F" w:rsidRDefault="00EB286F" w:rsidP="00A61A0F">
      <w:pPr>
        <w:pStyle w:val="AonBodyCopy"/>
      </w:pPr>
    </w:p>
    <w:p w:rsidR="0096639B" w:rsidRPr="002323E8" w:rsidRDefault="0096639B" w:rsidP="00A61A0F">
      <w:pPr>
        <w:pStyle w:val="AonBodyCopy"/>
        <w:rPr>
          <w:b/>
        </w:rPr>
      </w:pPr>
      <w:r w:rsidRPr="002323E8">
        <w:rPr>
          <w:b/>
        </w:rPr>
        <w:t>Follow these steps to submit an online claim from this page:</w:t>
      </w:r>
    </w:p>
    <w:p w:rsidR="0096639B" w:rsidRDefault="0096639B" w:rsidP="0096639B">
      <w:pPr>
        <w:pStyle w:val="Numbr1-9SS"/>
        <w:numPr>
          <w:ilvl w:val="0"/>
          <w:numId w:val="6"/>
        </w:numPr>
      </w:pPr>
      <w:r>
        <w:t xml:space="preserve">Select Dependent Care account from the </w:t>
      </w:r>
      <w:r w:rsidR="002B6DA6">
        <w:t>Total Rewards Cafe</w:t>
      </w:r>
      <w:r w:rsidR="002B6DA6">
        <w:rPr>
          <w:snapToGrid w:val="0"/>
          <w:szCs w:val="23"/>
          <w:vertAlign w:val="superscript"/>
        </w:rPr>
        <w:t xml:space="preserve">™ </w:t>
      </w:r>
      <w:r w:rsidR="002B6DA6">
        <w:t xml:space="preserve"> page</w:t>
      </w:r>
      <w:r>
        <w:t>;</w:t>
      </w:r>
      <w:r w:rsidR="00F02AE7">
        <w:t xml:space="preserve"> </w:t>
      </w:r>
    </w:p>
    <w:p w:rsidR="0096639B" w:rsidRDefault="0096639B" w:rsidP="0096639B">
      <w:pPr>
        <w:pStyle w:val="Numbr1-9SS"/>
      </w:pPr>
      <w:r>
        <w:t xml:space="preserve">Select “Create Dependent Care Claims” on the right side of the page </w:t>
      </w:r>
      <w:r w:rsidRPr="006373A0">
        <w:rPr>
          <w:b/>
        </w:rPr>
        <w:t>(</w:t>
      </w:r>
      <w:r>
        <w:rPr>
          <w:b/>
        </w:rPr>
        <w:t>Image</w:t>
      </w:r>
      <w:r w:rsidRPr="006373A0">
        <w:rPr>
          <w:b/>
        </w:rPr>
        <w:t xml:space="preserve"> A)</w:t>
      </w:r>
      <w:r>
        <w:t xml:space="preserve">; </w:t>
      </w:r>
    </w:p>
    <w:p w:rsidR="00EB286F" w:rsidRDefault="00EB286F" w:rsidP="0096639B">
      <w:pPr>
        <w:pStyle w:val="Numbr1-9SS"/>
        <w:numPr>
          <w:ilvl w:val="0"/>
          <w:numId w:val="0"/>
        </w:numPr>
        <w:ind w:left="360"/>
        <w:rPr>
          <w:b/>
        </w:rPr>
      </w:pPr>
    </w:p>
    <w:p w:rsidR="00400501" w:rsidRDefault="00400501" w:rsidP="0096639B">
      <w:pPr>
        <w:pStyle w:val="Numbr1-9SS"/>
        <w:numPr>
          <w:ilvl w:val="0"/>
          <w:numId w:val="0"/>
        </w:numPr>
        <w:ind w:left="360"/>
        <w:rPr>
          <w:b/>
        </w:rPr>
      </w:pPr>
    </w:p>
    <w:p w:rsidR="003553F8" w:rsidRDefault="003553F8">
      <w:pPr>
        <w:pStyle w:val="Numbr1-9SS"/>
        <w:numPr>
          <w:ilvl w:val="0"/>
          <w:numId w:val="0"/>
        </w:numPr>
        <w:rPr>
          <w:b/>
        </w:rPr>
      </w:pPr>
    </w:p>
    <w:p w:rsidR="003553F8" w:rsidRDefault="003553F8">
      <w:pPr>
        <w:pStyle w:val="Numbr1-9SS"/>
        <w:numPr>
          <w:ilvl w:val="0"/>
          <w:numId w:val="0"/>
        </w:numPr>
        <w:rPr>
          <w:b/>
        </w:rPr>
      </w:pPr>
    </w:p>
    <w:p w:rsidR="003553F8" w:rsidRDefault="003553F8">
      <w:pPr>
        <w:pStyle w:val="Numbr1-9SS"/>
        <w:numPr>
          <w:ilvl w:val="0"/>
          <w:numId w:val="0"/>
        </w:numPr>
        <w:rPr>
          <w:b/>
        </w:rPr>
      </w:pPr>
    </w:p>
    <w:p w:rsidR="003553F8" w:rsidRDefault="003553F8">
      <w:pPr>
        <w:pStyle w:val="Numbr1-9SS"/>
        <w:numPr>
          <w:ilvl w:val="0"/>
          <w:numId w:val="0"/>
        </w:numPr>
        <w:rPr>
          <w:b/>
        </w:rPr>
      </w:pPr>
    </w:p>
    <w:p w:rsidR="003553F8" w:rsidRDefault="003553F8">
      <w:pPr>
        <w:pStyle w:val="Numbr1-9SS"/>
        <w:numPr>
          <w:ilvl w:val="0"/>
          <w:numId w:val="0"/>
        </w:numPr>
        <w:rPr>
          <w:b/>
        </w:rPr>
      </w:pPr>
    </w:p>
    <w:p w:rsidR="0096639B" w:rsidRDefault="0096639B">
      <w:pPr>
        <w:pStyle w:val="Numbr1-9SS"/>
        <w:numPr>
          <w:ilvl w:val="0"/>
          <w:numId w:val="0"/>
        </w:numPr>
        <w:rPr>
          <w:b/>
        </w:rPr>
      </w:pPr>
      <w:r>
        <w:rPr>
          <w:b/>
        </w:rPr>
        <w:t>IMAGE A</w:t>
      </w:r>
    </w:p>
    <w:p w:rsidR="0096639B" w:rsidRPr="00106F73" w:rsidRDefault="00636291" w:rsidP="003E535F">
      <w:pPr>
        <w:pStyle w:val="Numbr1-9SS"/>
        <w:keepNext/>
        <w:keepLines/>
        <w:numPr>
          <w:ilvl w:val="0"/>
          <w:numId w:val="0"/>
        </w:numPr>
        <w:ind w:left="360"/>
        <w:rPr>
          <w:b/>
        </w:rPr>
      </w:pPr>
      <w:r>
        <w:rPr>
          <w:noProof/>
        </w:rPr>
        <w:drawing>
          <wp:anchor distT="0" distB="0" distL="114300" distR="114300" simplePos="0" relativeHeight="251683840" behindDoc="0" locked="0" layoutInCell="1" allowOverlap="1" wp14:anchorId="0D683874" wp14:editId="724A65E5">
            <wp:simplePos x="0" y="0"/>
            <wp:positionH relativeFrom="page">
              <wp:posOffset>915126</wp:posOffset>
            </wp:positionH>
            <wp:positionV relativeFrom="page">
              <wp:posOffset>1386205</wp:posOffset>
            </wp:positionV>
            <wp:extent cx="5943600" cy="38277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2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7BE" w:rsidRDefault="00CF37BE" w:rsidP="00CF37BE">
      <w:pPr>
        <w:pStyle w:val="Numbr1-9SS"/>
        <w:numPr>
          <w:ilvl w:val="0"/>
          <w:numId w:val="0"/>
        </w:numPr>
        <w:ind w:left="360"/>
      </w:pPr>
    </w:p>
    <w:p w:rsidR="00400501" w:rsidRDefault="00400501" w:rsidP="003E535F">
      <w:pPr>
        <w:pStyle w:val="Numbr1-9SS"/>
        <w:numPr>
          <w:ilvl w:val="0"/>
          <w:numId w:val="0"/>
        </w:numPr>
        <w:ind w:left="360"/>
      </w:pPr>
    </w:p>
    <w:p w:rsidR="00400501" w:rsidRDefault="00400501" w:rsidP="003E535F">
      <w:pPr>
        <w:pStyle w:val="Numbr1-9SS"/>
        <w:numPr>
          <w:ilvl w:val="0"/>
          <w:numId w:val="0"/>
        </w:numPr>
        <w:ind w:left="360"/>
      </w:pPr>
    </w:p>
    <w:p w:rsidR="00400501" w:rsidRDefault="00400501" w:rsidP="003E535F">
      <w:pPr>
        <w:pStyle w:val="Numbr1-9SS"/>
        <w:numPr>
          <w:ilvl w:val="0"/>
          <w:numId w:val="0"/>
        </w:numPr>
        <w:ind w:left="360"/>
      </w:pPr>
    </w:p>
    <w:p w:rsidR="00400501" w:rsidRDefault="00400501" w:rsidP="003E535F">
      <w:pPr>
        <w:pStyle w:val="Numbr1-9SS"/>
        <w:numPr>
          <w:ilvl w:val="0"/>
          <w:numId w:val="0"/>
        </w:numPr>
        <w:ind w:left="360"/>
      </w:pPr>
    </w:p>
    <w:p w:rsidR="00400501" w:rsidRDefault="00400501" w:rsidP="003E535F">
      <w:pPr>
        <w:pStyle w:val="Numbr1-9SS"/>
        <w:numPr>
          <w:ilvl w:val="0"/>
          <w:numId w:val="0"/>
        </w:numPr>
        <w:ind w:left="360"/>
      </w:pPr>
    </w:p>
    <w:p w:rsidR="00400501" w:rsidRDefault="00400501"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400501" w:rsidRDefault="00400501" w:rsidP="003E535F">
      <w:pPr>
        <w:pStyle w:val="Numbr1-9SS"/>
        <w:numPr>
          <w:ilvl w:val="0"/>
          <w:numId w:val="0"/>
        </w:numPr>
        <w:ind w:left="360"/>
      </w:pPr>
    </w:p>
    <w:p w:rsidR="00400501" w:rsidRDefault="00400501" w:rsidP="003E535F">
      <w:pPr>
        <w:pStyle w:val="Numbr1-9SS"/>
        <w:numPr>
          <w:ilvl w:val="0"/>
          <w:numId w:val="0"/>
        </w:numPr>
        <w:ind w:left="360"/>
      </w:pPr>
    </w:p>
    <w:p w:rsidR="00400501" w:rsidRDefault="00400501" w:rsidP="003E535F">
      <w:pPr>
        <w:pStyle w:val="Numbr1-9SS"/>
        <w:numPr>
          <w:ilvl w:val="0"/>
          <w:numId w:val="0"/>
        </w:numPr>
        <w:ind w:left="360"/>
      </w:pPr>
    </w:p>
    <w:p w:rsidR="003553F8" w:rsidRDefault="003553F8" w:rsidP="003E535F">
      <w:pPr>
        <w:pStyle w:val="Numbr1-9SS"/>
        <w:numPr>
          <w:ilvl w:val="0"/>
          <w:numId w:val="0"/>
        </w:numPr>
        <w:ind w:left="360"/>
      </w:pPr>
    </w:p>
    <w:p w:rsidR="003553F8" w:rsidRDefault="003553F8" w:rsidP="003E535F">
      <w:pPr>
        <w:pStyle w:val="Numbr1-9SS"/>
        <w:numPr>
          <w:ilvl w:val="0"/>
          <w:numId w:val="0"/>
        </w:numPr>
        <w:ind w:left="360"/>
      </w:pPr>
    </w:p>
    <w:p w:rsidR="0096639B" w:rsidRDefault="0096639B" w:rsidP="0096639B">
      <w:pPr>
        <w:pStyle w:val="Numbr1-9SS"/>
      </w:pPr>
      <w:r>
        <w:t>Choose How to Send Your Receipts or Documentation (</w:t>
      </w:r>
      <w:r w:rsidRPr="00515A76">
        <w:rPr>
          <w:b/>
        </w:rPr>
        <w:t>Image B</w:t>
      </w:r>
      <w:r>
        <w:t>);</w:t>
      </w:r>
    </w:p>
    <w:p w:rsidR="0096639B" w:rsidRDefault="0096639B" w:rsidP="0096639B">
      <w:pPr>
        <w:pStyle w:val="Numbr1-9SS"/>
      </w:pPr>
      <w:r>
        <w:t xml:space="preserve">Enter your claim detail information </w:t>
      </w:r>
      <w:r w:rsidRPr="006373A0">
        <w:rPr>
          <w:b/>
        </w:rPr>
        <w:t>(</w:t>
      </w:r>
      <w:r>
        <w:rPr>
          <w:b/>
        </w:rPr>
        <w:t>Image</w:t>
      </w:r>
      <w:r w:rsidRPr="006373A0">
        <w:rPr>
          <w:b/>
        </w:rPr>
        <w:t xml:space="preserve"> B)</w:t>
      </w:r>
      <w:r>
        <w:t>;</w:t>
      </w:r>
    </w:p>
    <w:p w:rsidR="0096639B" w:rsidRDefault="0096639B" w:rsidP="0096639B">
      <w:pPr>
        <w:pStyle w:val="Numbr1-9SS"/>
      </w:pPr>
      <w:r>
        <w:t xml:space="preserve">Select “Continue” at the </w:t>
      </w:r>
      <w:r w:rsidRPr="00556DD3">
        <w:rPr>
          <w:i/>
        </w:rPr>
        <w:t>bottom</w:t>
      </w:r>
      <w:r>
        <w:t xml:space="preserve"> of the page;</w:t>
      </w:r>
    </w:p>
    <w:p w:rsidR="0096639B" w:rsidRDefault="0096639B" w:rsidP="0096639B">
      <w:pPr>
        <w:pStyle w:val="Numbr1-9SS"/>
        <w:numPr>
          <w:ilvl w:val="0"/>
          <w:numId w:val="0"/>
        </w:numPr>
        <w:ind w:left="360"/>
        <w:rPr>
          <w:b/>
        </w:rPr>
      </w:pPr>
    </w:p>
    <w:p w:rsidR="00EB286F" w:rsidRDefault="00EB286F" w:rsidP="0089569B">
      <w:pPr>
        <w:pStyle w:val="Numbr1-9SS"/>
        <w:numPr>
          <w:ilvl w:val="0"/>
          <w:numId w:val="0"/>
        </w:numPr>
        <w:ind w:left="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636291" w:rsidRDefault="00636291" w:rsidP="003E535F">
      <w:pPr>
        <w:pStyle w:val="Numbr1-9SS"/>
        <w:numPr>
          <w:ilvl w:val="0"/>
          <w:numId w:val="0"/>
        </w:numPr>
        <w:ind w:left="360" w:hanging="360"/>
        <w:rPr>
          <w:b/>
        </w:rPr>
      </w:pPr>
    </w:p>
    <w:p w:rsidR="003553F8" w:rsidRDefault="003553F8" w:rsidP="003E535F">
      <w:pPr>
        <w:pStyle w:val="Numbr1-9SS"/>
        <w:numPr>
          <w:ilvl w:val="0"/>
          <w:numId w:val="0"/>
        </w:numPr>
        <w:ind w:left="360" w:hanging="360"/>
        <w:rPr>
          <w:b/>
        </w:rPr>
      </w:pPr>
    </w:p>
    <w:p w:rsidR="003553F8" w:rsidRDefault="003553F8" w:rsidP="003E535F">
      <w:pPr>
        <w:pStyle w:val="Numbr1-9SS"/>
        <w:numPr>
          <w:ilvl w:val="0"/>
          <w:numId w:val="0"/>
        </w:numPr>
        <w:ind w:left="360" w:hanging="360"/>
        <w:rPr>
          <w:b/>
        </w:rPr>
      </w:pPr>
    </w:p>
    <w:p w:rsidR="0089569B" w:rsidRDefault="0089569B" w:rsidP="003E535F">
      <w:pPr>
        <w:pStyle w:val="Numbr1-9SS"/>
        <w:numPr>
          <w:ilvl w:val="0"/>
          <w:numId w:val="0"/>
        </w:numPr>
        <w:ind w:left="360" w:hanging="360"/>
        <w:rPr>
          <w:b/>
        </w:rPr>
      </w:pPr>
      <w:r>
        <w:rPr>
          <w:b/>
        </w:rPr>
        <w:t>IMAGE B</w:t>
      </w:r>
    </w:p>
    <w:p w:rsidR="0089569B" w:rsidRDefault="003553F8" w:rsidP="003E535F">
      <w:pPr>
        <w:pStyle w:val="Numbr1-9SS"/>
        <w:keepNext/>
        <w:keepLines/>
        <w:numPr>
          <w:ilvl w:val="0"/>
          <w:numId w:val="0"/>
        </w:numPr>
        <w:ind w:left="360"/>
        <w:rPr>
          <w:noProof/>
        </w:rPr>
      </w:pPr>
      <w:r>
        <w:rPr>
          <w:noProof/>
        </w:rPr>
        <mc:AlternateContent>
          <mc:Choice Requires="wpg">
            <w:drawing>
              <wp:anchor distT="0" distB="0" distL="114300" distR="114300" simplePos="0" relativeHeight="251682816" behindDoc="0" locked="0" layoutInCell="1" allowOverlap="1" wp14:anchorId="2B340564" wp14:editId="05BFA945">
                <wp:simplePos x="0" y="0"/>
                <wp:positionH relativeFrom="page">
                  <wp:posOffset>945515</wp:posOffset>
                </wp:positionH>
                <wp:positionV relativeFrom="page">
                  <wp:posOffset>1362075</wp:posOffset>
                </wp:positionV>
                <wp:extent cx="5954395" cy="5594985"/>
                <wp:effectExtent l="0" t="0" r="8255" b="5715"/>
                <wp:wrapNone/>
                <wp:docPr id="33" name="Group 33"/>
                <wp:cNvGraphicFramePr/>
                <a:graphic xmlns:a="http://schemas.openxmlformats.org/drawingml/2006/main">
                  <a:graphicData uri="http://schemas.microsoft.com/office/word/2010/wordprocessingGroup">
                    <wpg:wgp>
                      <wpg:cNvGrpSpPr/>
                      <wpg:grpSpPr>
                        <a:xfrm>
                          <a:off x="0" y="0"/>
                          <a:ext cx="5954395" cy="5594985"/>
                          <a:chOff x="0" y="0"/>
                          <a:chExt cx="5954486" cy="5595257"/>
                        </a:xfrm>
                      </wpg:grpSpPr>
                      <pic:pic xmlns:pic="http://schemas.openxmlformats.org/drawingml/2006/picture">
                        <pic:nvPicPr>
                          <pic:cNvPr id="10" name="Picture 1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0886" y="2351314"/>
                            <a:ext cx="5943600" cy="3243943"/>
                          </a:xfrm>
                          <a:prstGeom prst="rect">
                            <a:avLst/>
                          </a:prstGeom>
                          <a:noFill/>
                          <a:ln>
                            <a:noFill/>
                          </a:ln>
                        </pic:spPr>
                      </pic:pic>
                      <pic:pic xmlns:pic="http://schemas.openxmlformats.org/drawingml/2006/picture">
                        <pic:nvPicPr>
                          <pic:cNvPr id="31" name="Picture 3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340428"/>
                          </a:xfrm>
                          <a:prstGeom prst="rect">
                            <a:avLst/>
                          </a:prstGeom>
                          <a:noFill/>
                          <a:ln>
                            <a:noFill/>
                          </a:ln>
                        </pic:spPr>
                      </pic:pic>
                    </wpg:wgp>
                  </a:graphicData>
                </a:graphic>
              </wp:anchor>
            </w:drawing>
          </mc:Choice>
          <mc:Fallback>
            <w:pict>
              <v:group w14:anchorId="20D4F301" id="Group 33" o:spid="_x0000_s1026" style="position:absolute;margin-left:74.45pt;margin-top:107.25pt;width:468.85pt;height:440.55pt;z-index:251682816;mso-position-horizontal-relative:page;mso-position-vertical-relative:page" coordsize="59544,55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08;top:23513;width:59436;height:3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PM3vFAAAA2wAAAA8AAABkcnMvZG93bnJldi54bWxEj09rwzAMxe+Dfgejwm6r0x7GyOqW0j+j&#10;jPXQdJfdRKzFobEcYq9xv/10GOwm8Z7e+2m5zr5TNxpiG9jAfFaAIq6Dbbkx8Hk5PL2AignZYheY&#10;DNwpwno1eVhiacPIZ7pVqVESwrFEAy6lvtQ61o48xlnoiUX7DoPHJOvQaDvgKOG+04uieNYeW5YG&#10;hz1tHdXX6scb+Lp/tOMp5uO+P72f9duuyTu3MeZxmjevoBLl9G/+uz5awRd6+UUG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zzN7xQAAANsAAAAPAAAAAAAAAAAAAAAA&#10;AJ8CAABkcnMvZG93bnJldi54bWxQSwUGAAAAAAQABAD3AAAAkQMAAAAA&#10;">
                  <v:imagedata r:id="rId24" o:title=""/>
                  <v:path arrowok="t"/>
                </v:shape>
                <v:shape id="Picture 31" o:spid="_x0000_s1028" type="#_x0000_t75" style="position:absolute;width:59436;height:23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EhvLCAAAA2wAAAA8AAABkcnMvZG93bnJldi54bWxEj0+LwjAUxO+C3yG8hb1pWkWRblMRRVj2&#10;pFXvj+b1D21eSpPV+u03C4LHYWZ+w6Tb0XTiToNrLCuI5xEI4sLqhisF18txtgHhPLLGzjIpeJKD&#10;bTadpJho++Az3XNfiQBhl6CC2vs+kdIVNRl0c9sTB6+0g0Ef5FBJPeAjwE0nF1G0lgYbDgs19rSv&#10;qWjzX6PgqMu23C1/9CZuq+vh1Da3Vf5U6vNj3H2B8DT6d/jV/tYKljH8fwk/QG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xIbywgAAANsAAAAPAAAAAAAAAAAAAAAAAJ8C&#10;AABkcnMvZG93bnJldi54bWxQSwUGAAAAAAQABAD3AAAAjgMAAAAA&#10;">
                  <v:imagedata r:id="rId25" o:title=""/>
                  <v:path arrowok="t"/>
                </v:shape>
                <w10:wrap anchorx="page" anchory="page"/>
              </v:group>
            </w:pict>
          </mc:Fallback>
        </mc:AlternateContent>
      </w:r>
    </w:p>
    <w:p w:rsidR="0089569B" w:rsidRDefault="0089569B" w:rsidP="0096639B">
      <w:pPr>
        <w:pStyle w:val="AonBodyCopy"/>
      </w:pPr>
    </w:p>
    <w:p w:rsidR="0089569B" w:rsidRDefault="0089569B" w:rsidP="0096639B">
      <w:pPr>
        <w:pStyle w:val="AonBodyCopy"/>
      </w:pPr>
    </w:p>
    <w:p w:rsidR="0089569B" w:rsidRDefault="0089569B" w:rsidP="0096639B">
      <w:pPr>
        <w:pStyle w:val="AonBodyCopy"/>
      </w:pPr>
    </w:p>
    <w:p w:rsidR="0089569B" w:rsidRDefault="0089569B" w:rsidP="0096639B">
      <w:pPr>
        <w:pStyle w:val="AonBodyCopy"/>
      </w:pPr>
    </w:p>
    <w:p w:rsidR="0089569B" w:rsidRDefault="0089569B" w:rsidP="0096639B">
      <w:pPr>
        <w:pStyle w:val="AonBodyCopy"/>
      </w:pPr>
    </w:p>
    <w:p w:rsidR="0089569B" w:rsidRDefault="0089569B" w:rsidP="0096639B">
      <w:pPr>
        <w:pStyle w:val="AonBodyCopy"/>
      </w:pPr>
    </w:p>
    <w:p w:rsidR="0089569B" w:rsidRDefault="0089569B" w:rsidP="0096639B">
      <w:pPr>
        <w:pStyle w:val="AonBodyCopy"/>
      </w:pPr>
    </w:p>
    <w:p w:rsidR="0089569B" w:rsidRDefault="0089569B" w:rsidP="0096639B">
      <w:pPr>
        <w:pStyle w:val="AonBodyCopy"/>
      </w:pPr>
    </w:p>
    <w:p w:rsidR="0089569B" w:rsidRDefault="0089569B" w:rsidP="0096639B">
      <w:pPr>
        <w:pStyle w:val="AonBodyCopy"/>
      </w:pPr>
    </w:p>
    <w:p w:rsidR="00EB286F" w:rsidRDefault="00EB286F" w:rsidP="00EB286F">
      <w:pPr>
        <w:pStyle w:val="Numbr1-9SS"/>
        <w:numPr>
          <w:ilvl w:val="0"/>
          <w:numId w:val="0"/>
        </w:numPr>
        <w:ind w:left="360"/>
      </w:pPr>
    </w:p>
    <w:p w:rsidR="00EB286F" w:rsidRDefault="00EB286F" w:rsidP="00EB286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95117C" w:rsidRDefault="0095117C" w:rsidP="003E535F">
      <w:pPr>
        <w:pStyle w:val="Numbr1-9SS"/>
        <w:numPr>
          <w:ilvl w:val="0"/>
          <w:numId w:val="0"/>
        </w:numPr>
        <w:ind w:left="360"/>
      </w:pPr>
    </w:p>
    <w:p w:rsidR="0089569B" w:rsidRPr="00B40034" w:rsidRDefault="0089569B" w:rsidP="0089569B">
      <w:pPr>
        <w:pStyle w:val="Numbr1-9SS"/>
      </w:pPr>
      <w:r>
        <w:t xml:space="preserve">Review Expenses </w:t>
      </w:r>
      <w:r w:rsidRPr="00AB45CD">
        <w:rPr>
          <w:b/>
        </w:rPr>
        <w:t>(</w:t>
      </w:r>
      <w:r>
        <w:rPr>
          <w:b/>
        </w:rPr>
        <w:t>Image C</w:t>
      </w:r>
      <w:r w:rsidRPr="00AB45CD">
        <w:rPr>
          <w:b/>
        </w:rPr>
        <w:t>)</w:t>
      </w:r>
      <w:r w:rsidR="00F02AE7">
        <w:rPr>
          <w:b/>
        </w:rPr>
        <w:t xml:space="preserve"> </w:t>
      </w:r>
    </w:p>
    <w:p w:rsidR="00F02AE7" w:rsidRPr="00AB45CD" w:rsidRDefault="00F02AE7" w:rsidP="0089569B">
      <w:pPr>
        <w:pStyle w:val="Numbr1-9SS"/>
      </w:pPr>
      <w:r>
        <w:t xml:space="preserve">Make changes if necessary </w:t>
      </w:r>
    </w:p>
    <w:p w:rsidR="0095117C" w:rsidRDefault="0095117C" w:rsidP="0096639B">
      <w:pPr>
        <w:pStyle w:val="AonBodyCopy"/>
        <w:rPr>
          <w:rFonts w:eastAsia="Times New Roman" w:cs="Arial"/>
        </w:rPr>
      </w:pPr>
    </w:p>
    <w:p w:rsidR="0095117C" w:rsidRDefault="0095117C" w:rsidP="0096639B">
      <w:pPr>
        <w:pStyle w:val="AonBodyCopy"/>
        <w:rPr>
          <w:rFonts w:eastAsia="Times New Roman" w:cs="Arial"/>
        </w:rPr>
      </w:pPr>
    </w:p>
    <w:p w:rsidR="0095117C" w:rsidRDefault="0095117C" w:rsidP="0096639B">
      <w:pPr>
        <w:pStyle w:val="AonBodyCopy"/>
        <w:rPr>
          <w:rFonts w:eastAsia="Times New Roman" w:cs="Arial"/>
        </w:rPr>
      </w:pPr>
    </w:p>
    <w:p w:rsidR="0095117C" w:rsidRDefault="0095117C" w:rsidP="0096639B">
      <w:pPr>
        <w:pStyle w:val="AonBodyCopy"/>
        <w:rPr>
          <w:rFonts w:eastAsia="Times New Roman" w:cs="Arial"/>
        </w:rPr>
      </w:pPr>
    </w:p>
    <w:p w:rsidR="0095117C" w:rsidRDefault="0095117C" w:rsidP="0096639B">
      <w:pPr>
        <w:pStyle w:val="AonBodyCopy"/>
      </w:pPr>
    </w:p>
    <w:p w:rsidR="0089569B" w:rsidRDefault="0089569B" w:rsidP="003E535F">
      <w:pPr>
        <w:pStyle w:val="Numbr1-9SS"/>
        <w:numPr>
          <w:ilvl w:val="0"/>
          <w:numId w:val="0"/>
        </w:numPr>
        <w:ind w:left="360" w:hanging="90"/>
        <w:rPr>
          <w:b/>
        </w:rPr>
      </w:pPr>
      <w:r>
        <w:rPr>
          <w:b/>
        </w:rPr>
        <w:t>IMAGE C</w:t>
      </w:r>
    </w:p>
    <w:p w:rsidR="0095117C" w:rsidRDefault="00636291" w:rsidP="003E535F">
      <w:pPr>
        <w:pStyle w:val="Numbr1-9SS"/>
        <w:keepNext/>
        <w:keepLines/>
        <w:numPr>
          <w:ilvl w:val="0"/>
          <w:numId w:val="0"/>
        </w:numPr>
        <w:ind w:left="360"/>
        <w:rPr>
          <w:b/>
        </w:rPr>
      </w:pPr>
      <w:r>
        <w:rPr>
          <w:noProof/>
        </w:rPr>
        <w:drawing>
          <wp:anchor distT="0" distB="0" distL="114300" distR="114300" simplePos="0" relativeHeight="251684864" behindDoc="0" locked="0" layoutInCell="1" allowOverlap="1" wp14:anchorId="564EDD1E" wp14:editId="2A85A423">
            <wp:simplePos x="0" y="0"/>
            <wp:positionH relativeFrom="page">
              <wp:posOffset>1083945</wp:posOffset>
            </wp:positionH>
            <wp:positionV relativeFrom="page">
              <wp:posOffset>1327785</wp:posOffset>
            </wp:positionV>
            <wp:extent cx="5435600" cy="3238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56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95117C" w:rsidRDefault="0095117C" w:rsidP="0089569B">
      <w:pPr>
        <w:pStyle w:val="Numbr1-9SS"/>
        <w:numPr>
          <w:ilvl w:val="0"/>
          <w:numId w:val="0"/>
        </w:numPr>
        <w:ind w:left="360"/>
        <w:rPr>
          <w:b/>
        </w:rPr>
      </w:pPr>
    </w:p>
    <w:p w:rsidR="0089569B" w:rsidRPr="00106F73" w:rsidRDefault="0089569B" w:rsidP="0089569B">
      <w:pPr>
        <w:pStyle w:val="Numbr1-9SS"/>
        <w:numPr>
          <w:ilvl w:val="0"/>
          <w:numId w:val="0"/>
        </w:numPr>
        <w:ind w:left="360"/>
        <w:rPr>
          <w:b/>
        </w:rPr>
      </w:pPr>
    </w:p>
    <w:p w:rsidR="00F02AE7" w:rsidRDefault="00F02AE7" w:rsidP="00F02AE7">
      <w:pPr>
        <w:pStyle w:val="Numbr1-9SS"/>
      </w:pPr>
      <w:r>
        <w:t xml:space="preserve">Select “Continue” at the </w:t>
      </w:r>
      <w:r w:rsidRPr="00556DD3">
        <w:rPr>
          <w:i/>
        </w:rPr>
        <w:t>bottom</w:t>
      </w:r>
      <w:r>
        <w:t xml:space="preserve"> of the page</w:t>
      </w:r>
    </w:p>
    <w:p w:rsidR="0089569B" w:rsidRDefault="0089569B" w:rsidP="0068224C">
      <w:pPr>
        <w:pStyle w:val="Numbr1-9SS"/>
        <w:ind w:right="-360"/>
      </w:pPr>
      <w:r>
        <w:t xml:space="preserve">Upload your document </w:t>
      </w:r>
      <w:r w:rsidR="0068224C">
        <w:rPr>
          <w:b/>
        </w:rPr>
        <w:t>(Image D)</w:t>
      </w:r>
      <w:r w:rsidR="0068224C" w:rsidRPr="00AB45CD">
        <w:rPr>
          <w:b/>
        </w:rPr>
        <w:t xml:space="preserve"> </w:t>
      </w:r>
      <w:r>
        <w:t xml:space="preserve">or Create Fax Cover Sheet </w:t>
      </w:r>
      <w:r w:rsidR="0068224C">
        <w:rPr>
          <w:b/>
        </w:rPr>
        <w:t>(</w:t>
      </w:r>
      <w:r w:rsidRPr="00AB45CD">
        <w:rPr>
          <w:b/>
        </w:rPr>
        <w:t xml:space="preserve">Image </w:t>
      </w:r>
      <w:r>
        <w:rPr>
          <w:b/>
        </w:rPr>
        <w:t>E</w:t>
      </w:r>
      <w:r w:rsidRPr="00AB45CD">
        <w:rPr>
          <w:b/>
        </w:rPr>
        <w:t>)</w:t>
      </w:r>
      <w:r w:rsidR="00F02AE7">
        <w:t>. A fax cover sheet is required only if you do not choose to upload the documentation when you create your claim during this step.</w:t>
      </w:r>
      <w:r w:rsidR="00F02AE7" w:rsidRPr="0096639B">
        <w:rPr>
          <w:noProof/>
        </w:rPr>
        <w:t xml:space="preserve"> </w:t>
      </w:r>
    </w:p>
    <w:p w:rsidR="002323E8" w:rsidRDefault="002323E8" w:rsidP="0089569B">
      <w:pPr>
        <w:pStyle w:val="Numbr1-9SS"/>
        <w:numPr>
          <w:ilvl w:val="0"/>
          <w:numId w:val="0"/>
        </w:numPr>
        <w:ind w:left="360"/>
        <w:rPr>
          <w:rFonts w:eastAsia="MS Mincho" w:cs="Times New Roman"/>
        </w:rPr>
      </w:pPr>
    </w:p>
    <w:p w:rsidR="0089569B" w:rsidRDefault="0089569B" w:rsidP="0089569B">
      <w:pPr>
        <w:pStyle w:val="Numbr1-9SS"/>
        <w:numPr>
          <w:ilvl w:val="0"/>
          <w:numId w:val="0"/>
        </w:numPr>
        <w:ind w:left="360"/>
        <w:rPr>
          <w:b/>
        </w:rPr>
      </w:pPr>
      <w:r>
        <w:rPr>
          <w:b/>
        </w:rPr>
        <w:t>IMAGE D</w:t>
      </w:r>
    </w:p>
    <w:p w:rsidR="00EF531D" w:rsidRDefault="00636291" w:rsidP="003E535F">
      <w:pPr>
        <w:pStyle w:val="Numbr1-9SS"/>
        <w:keepNext/>
        <w:keepLines/>
        <w:numPr>
          <w:ilvl w:val="0"/>
          <w:numId w:val="0"/>
        </w:numPr>
        <w:ind w:left="360"/>
        <w:rPr>
          <w:b/>
        </w:rPr>
      </w:pPr>
      <w:r>
        <w:rPr>
          <w:noProof/>
        </w:rPr>
        <w:drawing>
          <wp:anchor distT="0" distB="0" distL="114300" distR="114300" simplePos="0" relativeHeight="251662336" behindDoc="0" locked="0" layoutInCell="1" allowOverlap="1" wp14:anchorId="63F69D31" wp14:editId="06F94FC6">
            <wp:simplePos x="0" y="0"/>
            <wp:positionH relativeFrom="page">
              <wp:posOffset>1144935</wp:posOffset>
            </wp:positionH>
            <wp:positionV relativeFrom="page">
              <wp:posOffset>5513070</wp:posOffset>
            </wp:positionV>
            <wp:extent cx="5124450" cy="3363595"/>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336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31D" w:rsidRDefault="00EF531D" w:rsidP="00B40034">
      <w:pPr>
        <w:pStyle w:val="Numbr1-9SS"/>
        <w:numPr>
          <w:ilvl w:val="0"/>
          <w:numId w:val="0"/>
        </w:numPr>
        <w:ind w:left="360" w:hanging="360"/>
        <w:rPr>
          <w:b/>
        </w:rPr>
      </w:pPr>
    </w:p>
    <w:p w:rsidR="0089569B" w:rsidRDefault="0089569B" w:rsidP="0089569B">
      <w:pPr>
        <w:pStyle w:val="Numbr1-9SS"/>
        <w:numPr>
          <w:ilvl w:val="0"/>
          <w:numId w:val="0"/>
        </w:numPr>
        <w:ind w:left="360"/>
        <w:rPr>
          <w:noProof/>
        </w:rPr>
      </w:pPr>
    </w:p>
    <w:p w:rsidR="0089569B" w:rsidRDefault="0089569B" w:rsidP="0089569B">
      <w:pPr>
        <w:pStyle w:val="Numbr1-9SS"/>
        <w:numPr>
          <w:ilvl w:val="0"/>
          <w:numId w:val="0"/>
        </w:numPr>
        <w:ind w:left="360"/>
        <w:rPr>
          <w:noProof/>
        </w:rPr>
      </w:pPr>
    </w:p>
    <w:p w:rsidR="0089569B" w:rsidRDefault="0089569B" w:rsidP="0089569B">
      <w:pPr>
        <w:pStyle w:val="Numbr1-9SS"/>
        <w:numPr>
          <w:ilvl w:val="0"/>
          <w:numId w:val="0"/>
        </w:numPr>
        <w:ind w:left="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EF531D" w:rsidRDefault="00EF531D" w:rsidP="00CF37BE">
      <w:pPr>
        <w:pStyle w:val="Numbr1-9SS"/>
        <w:numPr>
          <w:ilvl w:val="0"/>
          <w:numId w:val="0"/>
        </w:numPr>
        <w:ind w:left="360" w:hanging="360"/>
        <w:rPr>
          <w:b/>
          <w:noProof/>
        </w:rPr>
      </w:pPr>
    </w:p>
    <w:p w:rsidR="003553F8" w:rsidRDefault="003553F8" w:rsidP="00CF37BE">
      <w:pPr>
        <w:pStyle w:val="Numbr1-9SS"/>
        <w:numPr>
          <w:ilvl w:val="0"/>
          <w:numId w:val="0"/>
        </w:numPr>
        <w:ind w:left="360" w:hanging="360"/>
        <w:rPr>
          <w:b/>
          <w:noProof/>
        </w:rPr>
      </w:pPr>
    </w:p>
    <w:p w:rsidR="003553F8" w:rsidRDefault="003553F8" w:rsidP="00CF37BE">
      <w:pPr>
        <w:pStyle w:val="Numbr1-9SS"/>
        <w:numPr>
          <w:ilvl w:val="0"/>
          <w:numId w:val="0"/>
        </w:numPr>
        <w:ind w:left="360" w:hanging="360"/>
        <w:rPr>
          <w:b/>
          <w:noProof/>
        </w:rPr>
      </w:pPr>
    </w:p>
    <w:p w:rsidR="0089569B" w:rsidRDefault="0089569B" w:rsidP="00CF37BE">
      <w:pPr>
        <w:pStyle w:val="Numbr1-9SS"/>
        <w:numPr>
          <w:ilvl w:val="0"/>
          <w:numId w:val="0"/>
        </w:numPr>
        <w:ind w:left="360" w:hanging="360"/>
        <w:rPr>
          <w:b/>
          <w:noProof/>
        </w:rPr>
      </w:pPr>
      <w:r>
        <w:rPr>
          <w:b/>
          <w:noProof/>
        </w:rPr>
        <w:t>IMAGE E</w:t>
      </w:r>
    </w:p>
    <w:p w:rsidR="0089569B" w:rsidRDefault="00EF531D" w:rsidP="003E535F">
      <w:pPr>
        <w:pStyle w:val="AonBodyCopy"/>
        <w:keepNext/>
        <w:keepLines/>
      </w:pPr>
      <w:r>
        <w:rPr>
          <w:noProof/>
        </w:rPr>
        <w:drawing>
          <wp:inline distT="0" distB="0" distL="0" distR="0" wp14:anchorId="257612C8" wp14:editId="3DBB50CF">
            <wp:extent cx="5943600" cy="29876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87675"/>
                    </a:xfrm>
                    <a:prstGeom prst="rect">
                      <a:avLst/>
                    </a:prstGeom>
                    <a:noFill/>
                    <a:ln>
                      <a:noFill/>
                    </a:ln>
                  </pic:spPr>
                </pic:pic>
              </a:graphicData>
            </a:graphic>
          </wp:inline>
        </w:drawing>
      </w:r>
    </w:p>
    <w:p w:rsidR="0089569B" w:rsidRDefault="0089569B" w:rsidP="0089569B">
      <w:pPr>
        <w:pStyle w:val="Numbr1-9SS"/>
      </w:pPr>
      <w:r>
        <w:t xml:space="preserve">Fax the claim form and receipt(s) to </w:t>
      </w:r>
      <w:r w:rsidRPr="00F26B06">
        <w:t>Your Spending Account</w:t>
      </w:r>
      <w:r w:rsidR="000D0340">
        <w:rPr>
          <w:vertAlign w:val="superscript"/>
        </w:rPr>
        <w:t>™</w:t>
      </w:r>
      <w:r>
        <w:t xml:space="preserve"> </w:t>
      </w:r>
      <w:r w:rsidRPr="002C5833">
        <w:t>at 1-888-211-9900</w:t>
      </w:r>
      <w:r w:rsidR="00D8753D">
        <w:t>.</w:t>
      </w:r>
    </w:p>
    <w:p w:rsidR="0089569B" w:rsidRDefault="0089569B" w:rsidP="0096639B">
      <w:pPr>
        <w:pStyle w:val="AonBodyCopy"/>
      </w:pPr>
    </w:p>
    <w:p w:rsidR="0089569B" w:rsidRDefault="0089569B" w:rsidP="0096639B">
      <w:pPr>
        <w:pStyle w:val="AonBodyCopy"/>
      </w:pPr>
    </w:p>
    <w:p w:rsidR="0089569B" w:rsidRDefault="0089569B" w:rsidP="0096639B">
      <w:pPr>
        <w:pStyle w:val="AonBodyCopy"/>
      </w:pPr>
    </w:p>
    <w:p w:rsidR="0089569B" w:rsidRPr="00BE1338" w:rsidRDefault="0089569B" w:rsidP="0089569B">
      <w:pPr>
        <w:pStyle w:val="Heading1"/>
        <w:rPr>
          <w:sz w:val="24"/>
          <w:szCs w:val="24"/>
        </w:rPr>
      </w:pPr>
      <w:bookmarkStart w:id="6" w:name="_Toc464459191"/>
      <w:r w:rsidRPr="003E535F">
        <w:rPr>
          <w:color w:val="FF0000"/>
          <w:sz w:val="24"/>
          <w:szCs w:val="24"/>
        </w:rPr>
        <w:t>Substantiating an Existing Claim</w:t>
      </w:r>
      <w:bookmarkEnd w:id="6"/>
    </w:p>
    <w:p w:rsidR="006E42AA" w:rsidRDefault="006E42AA" w:rsidP="00A61A0F">
      <w:pPr>
        <w:pStyle w:val="AonBodyCopy"/>
      </w:pPr>
      <w:r>
        <w:t xml:space="preserve">The YSA Card is one of the most valuable features of a health spending account. Each time your card is used, your account is automatically debited for the eligible expense. Although the card swipe is conditionally approved at the time of purchase, you may still be asked to provide receipts to substantiate (verify) that a purchase is eligible. Documentation must be received within the allowed timeline or the claim could be denied and become an overpayment. For continued processing of your claim, you will be required to provide the supporting documentation. </w:t>
      </w:r>
    </w:p>
    <w:p w:rsidR="0089569B" w:rsidRDefault="0089569B" w:rsidP="00A61A0F">
      <w:pPr>
        <w:pStyle w:val="AonBodyCopy"/>
      </w:pPr>
      <w:r w:rsidRPr="00106F73">
        <w:rPr>
          <w:b/>
        </w:rPr>
        <w:t>Follow these steps to substantiate a claim that is not in Overpayment</w:t>
      </w:r>
      <w:r>
        <w:t>:</w:t>
      </w:r>
    </w:p>
    <w:p w:rsidR="0089569B" w:rsidRDefault="0089569B" w:rsidP="0089569B">
      <w:pPr>
        <w:pStyle w:val="Numbr1-9SS"/>
        <w:numPr>
          <w:ilvl w:val="0"/>
          <w:numId w:val="7"/>
        </w:numPr>
      </w:pPr>
      <w:r>
        <w:t>Select the appropriate account from the Total Rewards Cafe</w:t>
      </w:r>
      <w:r w:rsidR="001D49FE">
        <w:rPr>
          <w:snapToGrid w:val="0"/>
          <w:szCs w:val="23"/>
          <w:vertAlign w:val="superscript"/>
        </w:rPr>
        <w:t xml:space="preserve">™ </w:t>
      </w:r>
      <w:r>
        <w:t xml:space="preserve"> page—</w:t>
      </w:r>
      <w:r w:rsidRPr="009C459B">
        <w:t>H</w:t>
      </w:r>
      <w:r>
        <w:t>ealth Care FSA, Limited Purpose FSA</w:t>
      </w:r>
      <w:r w:rsidR="00FC1736">
        <w:t>,</w:t>
      </w:r>
      <w:r>
        <w:t xml:space="preserve"> or Health Reimbursement Account:</w:t>
      </w:r>
    </w:p>
    <w:p w:rsidR="0089569B" w:rsidRDefault="0089569B" w:rsidP="0089569B">
      <w:pPr>
        <w:pStyle w:val="Numbr1-9SS"/>
      </w:pPr>
      <w:r>
        <w:t xml:space="preserve">Select “Receipt Due By [Date]” highlighted link </w:t>
      </w:r>
      <w:r>
        <w:rPr>
          <w:b/>
        </w:rPr>
        <w:t>(Image A)</w:t>
      </w:r>
      <w:r>
        <w:t xml:space="preserve">; </w:t>
      </w:r>
    </w:p>
    <w:p w:rsidR="00612CD6" w:rsidRDefault="00612CD6" w:rsidP="0089569B">
      <w:pPr>
        <w:pStyle w:val="Numbr1-9SS"/>
        <w:numPr>
          <w:ilvl w:val="0"/>
          <w:numId w:val="0"/>
        </w:numPr>
        <w:rPr>
          <w:b/>
        </w:rPr>
      </w:pPr>
    </w:p>
    <w:p w:rsidR="0095117C" w:rsidRDefault="0095117C" w:rsidP="0089569B">
      <w:pPr>
        <w:pStyle w:val="Numbr1-9SS"/>
        <w:numPr>
          <w:ilvl w:val="0"/>
          <w:numId w:val="0"/>
        </w:numPr>
        <w:rPr>
          <w:b/>
        </w:rPr>
      </w:pPr>
    </w:p>
    <w:p w:rsidR="0095117C" w:rsidRDefault="0095117C" w:rsidP="0089569B">
      <w:pPr>
        <w:pStyle w:val="Numbr1-9SS"/>
        <w:numPr>
          <w:ilvl w:val="0"/>
          <w:numId w:val="0"/>
        </w:numPr>
        <w:rPr>
          <w:b/>
        </w:rPr>
      </w:pPr>
    </w:p>
    <w:p w:rsidR="0095117C" w:rsidRDefault="0095117C" w:rsidP="0089569B">
      <w:pPr>
        <w:pStyle w:val="Numbr1-9SS"/>
        <w:numPr>
          <w:ilvl w:val="0"/>
          <w:numId w:val="0"/>
        </w:numPr>
        <w:rPr>
          <w:b/>
        </w:rPr>
      </w:pPr>
    </w:p>
    <w:p w:rsidR="0095117C" w:rsidRDefault="0095117C" w:rsidP="0089569B">
      <w:pPr>
        <w:pStyle w:val="Numbr1-9SS"/>
        <w:numPr>
          <w:ilvl w:val="0"/>
          <w:numId w:val="0"/>
        </w:numPr>
        <w:rPr>
          <w:b/>
        </w:rPr>
      </w:pPr>
    </w:p>
    <w:p w:rsidR="00636291" w:rsidRDefault="00636291" w:rsidP="0089569B">
      <w:pPr>
        <w:pStyle w:val="Numbr1-9SS"/>
        <w:numPr>
          <w:ilvl w:val="0"/>
          <w:numId w:val="0"/>
        </w:numPr>
        <w:rPr>
          <w:b/>
        </w:rPr>
      </w:pPr>
    </w:p>
    <w:p w:rsidR="0095117C" w:rsidRDefault="0095117C" w:rsidP="0089569B">
      <w:pPr>
        <w:pStyle w:val="Numbr1-9SS"/>
        <w:numPr>
          <w:ilvl w:val="0"/>
          <w:numId w:val="0"/>
        </w:numPr>
        <w:rPr>
          <w:b/>
        </w:rPr>
      </w:pPr>
    </w:p>
    <w:p w:rsidR="003553F8" w:rsidRDefault="003553F8" w:rsidP="0089569B">
      <w:pPr>
        <w:pStyle w:val="Numbr1-9SS"/>
        <w:numPr>
          <w:ilvl w:val="0"/>
          <w:numId w:val="0"/>
        </w:numPr>
        <w:rPr>
          <w:b/>
        </w:rPr>
      </w:pPr>
    </w:p>
    <w:p w:rsidR="0089569B" w:rsidRDefault="0089569B" w:rsidP="0089569B">
      <w:pPr>
        <w:pStyle w:val="Numbr1-9SS"/>
        <w:numPr>
          <w:ilvl w:val="0"/>
          <w:numId w:val="0"/>
        </w:numPr>
        <w:rPr>
          <w:b/>
        </w:rPr>
      </w:pPr>
      <w:r>
        <w:rPr>
          <w:b/>
        </w:rPr>
        <w:t>IMAGE A</w:t>
      </w:r>
    </w:p>
    <w:p w:rsidR="0089569B" w:rsidRPr="00106F73" w:rsidRDefault="00A66336" w:rsidP="003E535F">
      <w:pPr>
        <w:pStyle w:val="Numbr1-9SS"/>
        <w:keepNext/>
        <w:keepLines/>
        <w:numPr>
          <w:ilvl w:val="0"/>
          <w:numId w:val="0"/>
        </w:numPr>
        <w:rPr>
          <w:b/>
        </w:rPr>
      </w:pPr>
      <w:r>
        <w:rPr>
          <w:noProof/>
        </w:rPr>
        <w:drawing>
          <wp:anchor distT="0" distB="0" distL="114300" distR="114300" simplePos="0" relativeHeight="251689984" behindDoc="0" locked="0" layoutInCell="1" allowOverlap="1" wp14:anchorId="5617D9FB" wp14:editId="6C1268A5">
            <wp:simplePos x="0" y="0"/>
            <wp:positionH relativeFrom="page">
              <wp:posOffset>928370</wp:posOffset>
            </wp:positionH>
            <wp:positionV relativeFrom="page">
              <wp:posOffset>1504315</wp:posOffset>
            </wp:positionV>
            <wp:extent cx="5943600" cy="39236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2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7BE" w:rsidRDefault="00CF37BE"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A66336" w:rsidRDefault="00A66336" w:rsidP="00CF37BE">
      <w:pPr>
        <w:pStyle w:val="Numbr1-9SS"/>
        <w:numPr>
          <w:ilvl w:val="0"/>
          <w:numId w:val="0"/>
        </w:numPr>
        <w:ind w:left="360"/>
      </w:pPr>
    </w:p>
    <w:p w:rsidR="0089569B" w:rsidRDefault="0089569B" w:rsidP="0089569B">
      <w:pPr>
        <w:pStyle w:val="Numbr1-9SS"/>
      </w:pPr>
      <w:r>
        <w:t>Choose How to Send Your Receipts or Documentation, either via Upload or Fax/Mail (</w:t>
      </w:r>
      <w:r w:rsidRPr="00515A76">
        <w:rPr>
          <w:b/>
        </w:rPr>
        <w:t>Image B</w:t>
      </w:r>
      <w:r>
        <w:t>);</w:t>
      </w:r>
    </w:p>
    <w:p w:rsidR="0089569B" w:rsidRDefault="0089569B" w:rsidP="00EF531D">
      <w:pPr>
        <w:pStyle w:val="Numbr1-9SS"/>
        <w:numPr>
          <w:ilvl w:val="0"/>
          <w:numId w:val="0"/>
        </w:numPr>
        <w:ind w:left="360"/>
      </w:pPr>
    </w:p>
    <w:p w:rsidR="0089569B" w:rsidRPr="00106F73" w:rsidRDefault="0089569B" w:rsidP="00CF37BE">
      <w:pPr>
        <w:pStyle w:val="Numbr1-9SS"/>
        <w:numPr>
          <w:ilvl w:val="0"/>
          <w:numId w:val="0"/>
        </w:numPr>
        <w:ind w:left="360" w:hanging="360"/>
        <w:rPr>
          <w:b/>
        </w:rPr>
      </w:pPr>
      <w:r>
        <w:rPr>
          <w:b/>
        </w:rPr>
        <w:t>IMAGE B</w:t>
      </w:r>
    </w:p>
    <w:p w:rsidR="0095117C" w:rsidRDefault="003553F8" w:rsidP="003E535F">
      <w:pPr>
        <w:pStyle w:val="AonBodyCopy"/>
        <w:keepNext/>
        <w:keepLines/>
      </w:pPr>
      <w:r>
        <w:rPr>
          <w:noProof/>
        </w:rPr>
        <w:drawing>
          <wp:anchor distT="0" distB="0" distL="114300" distR="114300" simplePos="0" relativeHeight="251685888" behindDoc="0" locked="0" layoutInCell="1" allowOverlap="1" wp14:anchorId="19456274" wp14:editId="15DEADD2">
            <wp:simplePos x="0" y="0"/>
            <wp:positionH relativeFrom="page">
              <wp:posOffset>920750</wp:posOffset>
            </wp:positionH>
            <wp:positionV relativeFrom="page">
              <wp:posOffset>6155055</wp:posOffset>
            </wp:positionV>
            <wp:extent cx="5677535" cy="3061970"/>
            <wp:effectExtent l="0" t="0" r="0" b="5080"/>
            <wp:wrapNone/>
            <wp:docPr id="16" name="Picture 16" descr="SNAGHTML59e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NAGHTML59e63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7535" cy="306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7C" w:rsidRDefault="0095117C" w:rsidP="0096639B">
      <w:pPr>
        <w:pStyle w:val="AonBodyCopy"/>
      </w:pPr>
    </w:p>
    <w:p w:rsidR="0095117C" w:rsidRDefault="0095117C" w:rsidP="0096639B">
      <w:pPr>
        <w:pStyle w:val="AonBodyCopy"/>
      </w:pPr>
    </w:p>
    <w:p w:rsidR="0095117C" w:rsidRDefault="0095117C" w:rsidP="0096639B">
      <w:pPr>
        <w:pStyle w:val="AonBodyCopy"/>
      </w:pPr>
    </w:p>
    <w:p w:rsidR="0095117C" w:rsidRDefault="0095117C" w:rsidP="0096639B">
      <w:pPr>
        <w:pStyle w:val="AonBodyCopy"/>
      </w:pPr>
    </w:p>
    <w:p w:rsidR="0095117C" w:rsidRDefault="0095117C" w:rsidP="0096639B">
      <w:pPr>
        <w:pStyle w:val="AonBodyCopy"/>
      </w:pPr>
    </w:p>
    <w:p w:rsidR="0095117C" w:rsidRDefault="0095117C" w:rsidP="0096639B">
      <w:pPr>
        <w:pStyle w:val="AonBodyCopy"/>
      </w:pPr>
    </w:p>
    <w:p w:rsidR="00A66336" w:rsidRDefault="00A66336" w:rsidP="0096639B">
      <w:pPr>
        <w:pStyle w:val="AonBodyCopy"/>
      </w:pPr>
    </w:p>
    <w:p w:rsidR="00A66336" w:rsidRDefault="00A66336" w:rsidP="0096639B">
      <w:pPr>
        <w:pStyle w:val="AonBodyCopy"/>
      </w:pPr>
    </w:p>
    <w:p w:rsidR="00A66336" w:rsidRDefault="00A66336" w:rsidP="0096639B">
      <w:pPr>
        <w:pStyle w:val="AonBodyCopy"/>
      </w:pPr>
    </w:p>
    <w:p w:rsidR="00F060AF" w:rsidRDefault="00F060AF" w:rsidP="0089569B">
      <w:pPr>
        <w:pStyle w:val="Numbr1-9SS"/>
      </w:pPr>
      <w:r>
        <w:t xml:space="preserve">Select “Continue” at the </w:t>
      </w:r>
      <w:r w:rsidRPr="00556DD3">
        <w:rPr>
          <w:i/>
        </w:rPr>
        <w:t>bottom</w:t>
      </w:r>
      <w:r>
        <w:t xml:space="preserve"> of the page (</w:t>
      </w:r>
      <w:r w:rsidRPr="00515A76">
        <w:rPr>
          <w:b/>
        </w:rPr>
        <w:t>Image B</w:t>
      </w:r>
      <w:r>
        <w:rPr>
          <w:b/>
        </w:rPr>
        <w:t>)</w:t>
      </w:r>
      <w:r>
        <w:t>;</w:t>
      </w:r>
    </w:p>
    <w:p w:rsidR="0089569B" w:rsidRDefault="002E7C8E" w:rsidP="0089569B">
      <w:pPr>
        <w:pStyle w:val="Numbr1-9SS"/>
      </w:pPr>
      <w:r>
        <w:t>R</w:t>
      </w:r>
      <w:r w:rsidR="0089569B">
        <w:t>eview Expenses</w:t>
      </w:r>
      <w:r w:rsidR="008C4494">
        <w:t xml:space="preserve"> </w:t>
      </w:r>
    </w:p>
    <w:p w:rsidR="008C4494" w:rsidRPr="00185C34" w:rsidRDefault="008C4494" w:rsidP="0089569B">
      <w:pPr>
        <w:pStyle w:val="Numbr1-9SS"/>
      </w:pPr>
      <w:r>
        <w:t xml:space="preserve">Make changes if necessary </w:t>
      </w:r>
    </w:p>
    <w:p w:rsidR="0089569B" w:rsidRDefault="0089569B" w:rsidP="0089569B">
      <w:pPr>
        <w:pStyle w:val="Numbr1-9SS"/>
      </w:pPr>
      <w:r>
        <w:t xml:space="preserve">Select “Continue” at the </w:t>
      </w:r>
      <w:r w:rsidRPr="00556DD3">
        <w:rPr>
          <w:i/>
        </w:rPr>
        <w:t>bottom</w:t>
      </w:r>
      <w:r>
        <w:t xml:space="preserve"> of the page;</w:t>
      </w:r>
    </w:p>
    <w:p w:rsidR="0089569B" w:rsidRDefault="0089569B" w:rsidP="0089569B">
      <w:pPr>
        <w:pStyle w:val="Numbr1-9SS"/>
      </w:pPr>
      <w:r>
        <w:t>Upload your document or Create Fax Cover Sheet</w:t>
      </w:r>
      <w:r w:rsidRPr="00560D92">
        <w:t>;</w:t>
      </w:r>
    </w:p>
    <w:p w:rsidR="002E7C8E" w:rsidRPr="002E7C8E" w:rsidRDefault="0089569B" w:rsidP="002E7C8E">
      <w:pPr>
        <w:pStyle w:val="Numbr1-9SS"/>
        <w:rPr>
          <w:b/>
        </w:rPr>
      </w:pPr>
      <w:r>
        <w:t xml:space="preserve">Fax the claim form and receipt(s) to </w:t>
      </w:r>
      <w:r w:rsidRPr="00F26B06">
        <w:t>Your Spending Account</w:t>
      </w:r>
      <w:r w:rsidR="001D49FE">
        <w:rPr>
          <w:vertAlign w:val="superscript"/>
        </w:rPr>
        <w:t xml:space="preserve">™ </w:t>
      </w:r>
      <w:r w:rsidR="001D49FE">
        <w:t>at</w:t>
      </w:r>
      <w:r w:rsidRPr="002C5833">
        <w:t xml:space="preserve"> 1-888-211-9900.</w:t>
      </w:r>
    </w:p>
    <w:p w:rsidR="002E7C8E" w:rsidRDefault="002E7C8E" w:rsidP="002E7C8E">
      <w:pPr>
        <w:pStyle w:val="Numbr1-9SS"/>
        <w:numPr>
          <w:ilvl w:val="0"/>
          <w:numId w:val="0"/>
        </w:numPr>
      </w:pPr>
    </w:p>
    <w:p w:rsidR="00B15E96" w:rsidRDefault="00B15E96" w:rsidP="00A61A0F">
      <w:pPr>
        <w:pStyle w:val="AonBodyCopy"/>
      </w:pPr>
    </w:p>
    <w:p w:rsidR="00B15E96" w:rsidRDefault="00B15E96" w:rsidP="00A61A0F">
      <w:pPr>
        <w:pStyle w:val="AonBodyCopy"/>
      </w:pPr>
      <w:r w:rsidRPr="002849EB">
        <w:rPr>
          <w:b/>
        </w:rPr>
        <w:t>Follow these steps to substantiate an existing claim that is in Overpayment</w:t>
      </w:r>
      <w:r>
        <w:t>:</w:t>
      </w:r>
    </w:p>
    <w:p w:rsidR="00B15E96" w:rsidRDefault="00B15E96" w:rsidP="00A61A0F">
      <w:pPr>
        <w:pStyle w:val="AonBodyCopy"/>
      </w:pPr>
      <w:r>
        <w:t>[Please note that you may choose to repay the overpayment via online direct deposit or by mailing a check]</w:t>
      </w:r>
    </w:p>
    <w:p w:rsidR="00B15E96" w:rsidRDefault="00B15E96" w:rsidP="00B15E96">
      <w:pPr>
        <w:pStyle w:val="Numbr1-9SS"/>
        <w:numPr>
          <w:ilvl w:val="0"/>
          <w:numId w:val="10"/>
        </w:numPr>
      </w:pPr>
      <w:r>
        <w:t>Select the appropriate account from the Total Rewards Cafe</w:t>
      </w:r>
      <w:r w:rsidR="001D49FE">
        <w:rPr>
          <w:snapToGrid w:val="0"/>
          <w:szCs w:val="23"/>
          <w:vertAlign w:val="superscript"/>
        </w:rPr>
        <w:t xml:space="preserve">™ </w:t>
      </w:r>
      <w:r w:rsidRPr="00B15E96">
        <w:rPr>
          <w:snapToGrid w:val="0"/>
          <w:szCs w:val="23"/>
          <w:vertAlign w:val="superscript"/>
        </w:rPr>
        <w:t xml:space="preserve"> </w:t>
      </w:r>
      <w:r>
        <w:t>page—</w:t>
      </w:r>
      <w:r w:rsidRPr="009C459B">
        <w:t>H</w:t>
      </w:r>
      <w:r>
        <w:t>ealth Care FSA, Limited Purpose FSA, or Health Reimbursement Account:</w:t>
      </w:r>
    </w:p>
    <w:p w:rsidR="00B15E96" w:rsidRDefault="00B15E96" w:rsidP="00B15E96">
      <w:pPr>
        <w:pStyle w:val="Numbr1-9SS"/>
      </w:pPr>
      <w:r>
        <w:t xml:space="preserve">Select “Overpayment” highlighted link </w:t>
      </w:r>
      <w:r>
        <w:rPr>
          <w:b/>
        </w:rPr>
        <w:t>(Image A)</w:t>
      </w:r>
      <w:r>
        <w:t xml:space="preserve">; </w:t>
      </w:r>
    </w:p>
    <w:p w:rsidR="002E7C8E" w:rsidRDefault="002E7C8E" w:rsidP="00B15E96">
      <w:pPr>
        <w:pStyle w:val="Numbr1-9SS"/>
        <w:numPr>
          <w:ilvl w:val="0"/>
          <w:numId w:val="0"/>
        </w:numPr>
        <w:rPr>
          <w:b/>
        </w:rPr>
      </w:pPr>
    </w:p>
    <w:p w:rsidR="00B15E96" w:rsidRDefault="00B15E96" w:rsidP="003E535F">
      <w:pPr>
        <w:pStyle w:val="Numbr1-9SS"/>
        <w:keepNext/>
        <w:keepLines/>
        <w:numPr>
          <w:ilvl w:val="0"/>
          <w:numId w:val="0"/>
        </w:numPr>
        <w:rPr>
          <w:b/>
        </w:rPr>
      </w:pPr>
      <w:r>
        <w:rPr>
          <w:b/>
        </w:rPr>
        <w:t>IMAGE A</w:t>
      </w:r>
    </w:p>
    <w:p w:rsidR="00B15E96" w:rsidRDefault="00B15E96" w:rsidP="00B15E96">
      <w:pPr>
        <w:pStyle w:val="Numbr1-9SS"/>
        <w:numPr>
          <w:ilvl w:val="0"/>
          <w:numId w:val="0"/>
        </w:numPr>
        <w:rPr>
          <w:b/>
        </w:rPr>
      </w:pPr>
    </w:p>
    <w:p w:rsidR="00B15E96" w:rsidRDefault="002D7197" w:rsidP="00B15E96">
      <w:pPr>
        <w:pStyle w:val="Numbr1-9SS"/>
        <w:numPr>
          <w:ilvl w:val="0"/>
          <w:numId w:val="0"/>
        </w:numPr>
        <w:rPr>
          <w:b/>
        </w:rPr>
      </w:pPr>
      <w:r>
        <w:rPr>
          <w:b/>
          <w:noProof/>
        </w:rPr>
        <w:drawing>
          <wp:inline distT="0" distB="0" distL="0" distR="0" wp14:anchorId="14CC94D3" wp14:editId="07760FD6">
            <wp:extent cx="5944235" cy="35299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3529965"/>
                    </a:xfrm>
                    <a:prstGeom prst="rect">
                      <a:avLst/>
                    </a:prstGeom>
                    <a:noFill/>
                  </pic:spPr>
                </pic:pic>
              </a:graphicData>
            </a:graphic>
          </wp:inline>
        </w:drawing>
      </w:r>
    </w:p>
    <w:p w:rsidR="00B15E96" w:rsidRDefault="00B15E96" w:rsidP="00B15E96">
      <w:pPr>
        <w:pStyle w:val="Numbr1-9SS"/>
        <w:numPr>
          <w:ilvl w:val="0"/>
          <w:numId w:val="0"/>
        </w:numPr>
        <w:rPr>
          <w:b/>
        </w:rPr>
      </w:pPr>
    </w:p>
    <w:p w:rsidR="00B15E96" w:rsidRDefault="00B15E96" w:rsidP="00B15E96">
      <w:pPr>
        <w:pStyle w:val="Numbr1-9SS"/>
        <w:numPr>
          <w:ilvl w:val="0"/>
          <w:numId w:val="0"/>
        </w:numPr>
        <w:rPr>
          <w:b/>
        </w:rPr>
      </w:pPr>
    </w:p>
    <w:p w:rsidR="00B15E96" w:rsidRDefault="00B15E96" w:rsidP="00B15E96">
      <w:pPr>
        <w:pStyle w:val="Numbr1-9SS"/>
        <w:numPr>
          <w:ilvl w:val="0"/>
          <w:numId w:val="0"/>
        </w:numPr>
        <w:rPr>
          <w:b/>
        </w:rPr>
      </w:pPr>
    </w:p>
    <w:p w:rsidR="00B15E96" w:rsidRPr="00106F73" w:rsidRDefault="00B15E96" w:rsidP="00B15E96">
      <w:pPr>
        <w:pStyle w:val="Numbr1-9SS"/>
      </w:pPr>
      <w:r>
        <w:t xml:space="preserve">Under details of the overpayment, select the Claim number </w:t>
      </w:r>
      <w:r>
        <w:rPr>
          <w:b/>
        </w:rPr>
        <w:t>(Image B):</w:t>
      </w:r>
    </w:p>
    <w:p w:rsidR="00EF531D" w:rsidRDefault="00EF531D"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2D7197" w:rsidRDefault="002D7197"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B15E96" w:rsidRDefault="00B15E96" w:rsidP="003E535F">
      <w:pPr>
        <w:pStyle w:val="Numbr1-9SS"/>
        <w:numPr>
          <w:ilvl w:val="0"/>
          <w:numId w:val="0"/>
        </w:numPr>
        <w:ind w:left="360" w:hanging="360"/>
        <w:rPr>
          <w:b/>
        </w:rPr>
      </w:pPr>
      <w:r>
        <w:rPr>
          <w:b/>
        </w:rPr>
        <w:t>IMAGE B</w:t>
      </w:r>
    </w:p>
    <w:p w:rsidR="004601A5" w:rsidRDefault="00A66336" w:rsidP="003E535F">
      <w:pPr>
        <w:pStyle w:val="Numbr1-9SS"/>
        <w:keepNext/>
        <w:keepLines/>
        <w:numPr>
          <w:ilvl w:val="0"/>
          <w:numId w:val="0"/>
        </w:numPr>
        <w:ind w:left="360"/>
        <w:rPr>
          <w:b/>
        </w:rPr>
      </w:pPr>
      <w:r>
        <w:rPr>
          <w:noProof/>
        </w:rPr>
        <w:drawing>
          <wp:anchor distT="0" distB="0" distL="114300" distR="114300" simplePos="0" relativeHeight="251688960" behindDoc="0" locked="0" layoutInCell="1" allowOverlap="1" wp14:anchorId="574A4C86" wp14:editId="58668AF8">
            <wp:simplePos x="0" y="0"/>
            <wp:positionH relativeFrom="page">
              <wp:posOffset>843371</wp:posOffset>
            </wp:positionH>
            <wp:positionV relativeFrom="page">
              <wp:posOffset>1755321</wp:posOffset>
            </wp:positionV>
            <wp:extent cx="5943600" cy="3636645"/>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3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636291" w:rsidRDefault="00636291" w:rsidP="00B15E96">
      <w:pPr>
        <w:pStyle w:val="Numbr1-9SS"/>
        <w:numPr>
          <w:ilvl w:val="0"/>
          <w:numId w:val="0"/>
        </w:numPr>
        <w:ind w:left="360"/>
        <w:rPr>
          <w:b/>
        </w:rPr>
      </w:pPr>
    </w:p>
    <w:p w:rsidR="00B15E96" w:rsidRDefault="00B15E96" w:rsidP="00B15E96">
      <w:pPr>
        <w:pStyle w:val="Numbr1-9SS"/>
        <w:numPr>
          <w:ilvl w:val="0"/>
          <w:numId w:val="0"/>
        </w:numPr>
        <w:ind w:left="360"/>
        <w:rPr>
          <w:b/>
        </w:rPr>
      </w:pPr>
    </w:p>
    <w:p w:rsidR="00A66336" w:rsidRPr="00106F73" w:rsidRDefault="00A66336" w:rsidP="00B15E96">
      <w:pPr>
        <w:pStyle w:val="Numbr1-9SS"/>
        <w:numPr>
          <w:ilvl w:val="0"/>
          <w:numId w:val="0"/>
        </w:numPr>
        <w:ind w:left="360"/>
        <w:rPr>
          <w:b/>
        </w:rPr>
      </w:pPr>
    </w:p>
    <w:p w:rsidR="00B15E96" w:rsidRDefault="00B15E96" w:rsidP="00B15E96">
      <w:pPr>
        <w:pStyle w:val="Numbr1-9SS"/>
      </w:pPr>
      <w:r>
        <w:t>Select “Resubmit” at the bottom of the page</w:t>
      </w:r>
      <w:r>
        <w:rPr>
          <w:b/>
        </w:rPr>
        <w:t>(Image C)</w:t>
      </w:r>
      <w:r>
        <w:t>:</w:t>
      </w:r>
    </w:p>
    <w:p w:rsidR="00636291" w:rsidRDefault="00636291" w:rsidP="00B15E96">
      <w:pPr>
        <w:pStyle w:val="Numbr1-9SS"/>
        <w:numPr>
          <w:ilvl w:val="0"/>
          <w:numId w:val="0"/>
        </w:numPr>
        <w:ind w:left="360"/>
      </w:pPr>
    </w:p>
    <w:p w:rsidR="00636291" w:rsidRDefault="00636291" w:rsidP="00B15E96">
      <w:pPr>
        <w:pStyle w:val="Numbr1-9SS"/>
        <w:numPr>
          <w:ilvl w:val="0"/>
          <w:numId w:val="0"/>
        </w:numPr>
        <w:ind w:left="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5B2024" w:rsidRDefault="005B2024" w:rsidP="003E535F">
      <w:pPr>
        <w:pStyle w:val="Numbr1-9SS"/>
        <w:numPr>
          <w:ilvl w:val="0"/>
          <w:numId w:val="0"/>
        </w:numPr>
        <w:ind w:left="360" w:hanging="360"/>
        <w:rPr>
          <w:b/>
        </w:rPr>
      </w:pPr>
    </w:p>
    <w:p w:rsidR="00B15E96" w:rsidRDefault="00B15E96" w:rsidP="003E535F">
      <w:pPr>
        <w:pStyle w:val="Numbr1-9SS"/>
        <w:numPr>
          <w:ilvl w:val="0"/>
          <w:numId w:val="0"/>
        </w:numPr>
        <w:ind w:left="360" w:hanging="360"/>
        <w:rPr>
          <w:b/>
        </w:rPr>
      </w:pPr>
      <w:r>
        <w:rPr>
          <w:b/>
        </w:rPr>
        <w:t>IMAGE C</w:t>
      </w:r>
    </w:p>
    <w:p w:rsidR="00B15E96" w:rsidRDefault="002D7197" w:rsidP="003E535F">
      <w:pPr>
        <w:pStyle w:val="Numbr1-9SS"/>
        <w:keepNext/>
        <w:keepLines/>
        <w:numPr>
          <w:ilvl w:val="0"/>
          <w:numId w:val="0"/>
        </w:numPr>
        <w:ind w:left="360"/>
        <w:rPr>
          <w:noProof/>
        </w:rPr>
      </w:pPr>
      <w:r>
        <w:rPr>
          <w:noProof/>
        </w:rPr>
        <mc:AlternateContent>
          <mc:Choice Requires="wpg">
            <w:drawing>
              <wp:anchor distT="0" distB="0" distL="114300" distR="114300" simplePos="0" relativeHeight="251691008" behindDoc="0" locked="0" layoutInCell="1" allowOverlap="1" wp14:anchorId="70EE2136" wp14:editId="7A7CFBA4">
                <wp:simplePos x="0" y="0"/>
                <wp:positionH relativeFrom="page">
                  <wp:posOffset>932996</wp:posOffset>
                </wp:positionH>
                <wp:positionV relativeFrom="page">
                  <wp:posOffset>1370330</wp:posOffset>
                </wp:positionV>
                <wp:extent cx="5591175" cy="5981700"/>
                <wp:effectExtent l="0" t="0" r="9525" b="0"/>
                <wp:wrapNone/>
                <wp:docPr id="38" name="Group 38"/>
                <wp:cNvGraphicFramePr/>
                <a:graphic xmlns:a="http://schemas.openxmlformats.org/drawingml/2006/main">
                  <a:graphicData uri="http://schemas.microsoft.com/office/word/2010/wordprocessingGroup">
                    <wpg:wgp>
                      <wpg:cNvGrpSpPr/>
                      <wpg:grpSpPr>
                        <a:xfrm>
                          <a:off x="0" y="0"/>
                          <a:ext cx="5591175" cy="5981700"/>
                          <a:chOff x="0" y="0"/>
                          <a:chExt cx="5591175" cy="5981700"/>
                        </a:xfrm>
                      </wpg:grpSpPr>
                      <pic:pic xmlns:pic="http://schemas.openxmlformats.org/drawingml/2006/picture">
                        <pic:nvPicPr>
                          <pic:cNvPr id="24" name="Picture 2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1175" cy="3314700"/>
                          </a:xfrm>
                          <a:prstGeom prst="rect">
                            <a:avLst/>
                          </a:prstGeom>
                          <a:noFill/>
                          <a:ln>
                            <a:noFill/>
                          </a:ln>
                        </pic:spPr>
                      </pic:pic>
                      <pic:pic xmlns:pic="http://schemas.openxmlformats.org/drawingml/2006/picture">
                        <pic:nvPicPr>
                          <pic:cNvPr id="37" name="Picture 3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3314700"/>
                            <a:ext cx="5581650" cy="2667000"/>
                          </a:xfrm>
                          <a:prstGeom prst="rect">
                            <a:avLst/>
                          </a:prstGeom>
                          <a:noFill/>
                        </pic:spPr>
                      </pic:pic>
                    </wpg:wgp>
                  </a:graphicData>
                </a:graphic>
              </wp:anchor>
            </w:drawing>
          </mc:Choice>
          <mc:Fallback>
            <w:pict>
              <v:group w14:anchorId="35936CF6" id="Group 38" o:spid="_x0000_s1026" style="position:absolute;margin-left:73.45pt;margin-top:107.9pt;width:440.25pt;height:471pt;z-index:251691008;mso-position-horizontal-relative:page;mso-position-vertical-relative:page" coordsize="55911,59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">
                <v:shape id="Picture 24" o:spid="_x0000_s1027" type="#_x0000_t75" style="position:absolute;width:55911;height:3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mEKTEAAAA2wAAAA8AAABkcnMvZG93bnJldi54bWxEj8FqwzAQRO+B/oPYQm+J3FBC4loOIW2g&#10;uTWJP2CxtrZraeVaqu38fRUo5DjMzBsm207WiIF63zhW8LxIQBCXTjdcKSguh/kahA/IGo1jUnAl&#10;D9v8YZZhqt3IJxrOoRIRwj5FBXUIXSqlL2uy6BeuI47el+sthij7Suoexwi3Ri6TZCUtNhwXauxo&#10;X1PZnn+tgvG93b1V4aoPn5tj8b06meFnb5R6epx2ryACTeEe/m9/aAXLF7h9iT9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mEKTEAAAA2wAAAA8AAAAAAAAAAAAAAAAA&#10;nwIAAGRycy9kb3ducmV2LnhtbFBLBQYAAAAABAAEAPcAAACQAwAAAAA=&#10;">
                  <v:imagedata r:id="rId35" o:title=""/>
                  <v:path arrowok="t"/>
                </v:shape>
                <v:shape id="Picture 37" o:spid="_x0000_s1028" type="#_x0000_t75" style="position:absolute;top:33147;width:55816;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ztU3EAAAA2wAAAA8AAABkcnMvZG93bnJldi54bWxEj1FLwzAUhd8H/odwB75t6VQ27ZYWEQRF&#10;UJwb7vGuuWurzU1IYlf/vREGezycc77DWZWD6URPPrSWFcymGQjiyuqWawWbj8fJLYgQkTV2lknB&#10;LwUoi4vRCnNtj/xO/TrWIkE45KigidHlUoaqIYNhah1x8g7WG4xJ+lpqj8cEN528yrK5NNhyWmjQ&#10;0UND1ff6xygwn2+vW4d+H+6sG577lxv82lmlLsfD/RJEpCGew6f2k1ZwvYD/L+kHy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ztU3EAAAA2wAAAA8AAAAAAAAAAAAAAAAA&#10;nwIAAGRycy9kb3ducmV2LnhtbFBLBQYAAAAABAAEAPcAAACQAwAAAAA=&#10;">
                  <v:imagedata r:id="rId36" o:title=""/>
                  <v:path arrowok="t"/>
                </v:shape>
                <w10:wrap anchorx="page" anchory="page"/>
              </v:group>
            </w:pict>
          </mc:Fallback>
        </mc:AlternateContent>
      </w:r>
    </w:p>
    <w:p w:rsidR="00B15E96" w:rsidRDefault="00B15E96"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C82AA3" w:rsidRDefault="00C82AA3" w:rsidP="00B15E96">
      <w:pPr>
        <w:pStyle w:val="Numbr1-9SS"/>
        <w:numPr>
          <w:ilvl w:val="0"/>
          <w:numId w:val="0"/>
        </w:numPr>
        <w:ind w:left="360"/>
        <w:rPr>
          <w:b/>
        </w:rPr>
      </w:pPr>
    </w:p>
    <w:p w:rsidR="004601A5" w:rsidRDefault="004601A5" w:rsidP="00B15E96">
      <w:pPr>
        <w:pStyle w:val="Numbr1-9SS"/>
        <w:numPr>
          <w:ilvl w:val="0"/>
          <w:numId w:val="0"/>
        </w:numPr>
        <w:ind w:left="360"/>
        <w:rPr>
          <w:b/>
        </w:rPr>
      </w:pPr>
    </w:p>
    <w:p w:rsidR="00C82AA3" w:rsidRPr="00106F73" w:rsidRDefault="00C82AA3" w:rsidP="00B15E96">
      <w:pPr>
        <w:pStyle w:val="Numbr1-9SS"/>
        <w:numPr>
          <w:ilvl w:val="0"/>
          <w:numId w:val="0"/>
        </w:numPr>
        <w:ind w:left="360"/>
        <w:rPr>
          <w:b/>
        </w:rPr>
      </w:pPr>
    </w:p>
    <w:p w:rsidR="00B15E96" w:rsidRDefault="00B15E96" w:rsidP="00B15E96">
      <w:pPr>
        <w:pStyle w:val="Numbr1-9SS"/>
        <w:numPr>
          <w:ilvl w:val="0"/>
          <w:numId w:val="0"/>
        </w:numPr>
        <w:ind w:left="360"/>
      </w:pPr>
    </w:p>
    <w:p w:rsidR="00B15E96" w:rsidRDefault="00B15E96" w:rsidP="00B15E96">
      <w:pPr>
        <w:pStyle w:val="Numbr1-9SS"/>
      </w:pPr>
      <w:r>
        <w:t>Choose How to Send Your Receipts or Documentation, either via Upload or Fax/Mail (</w:t>
      </w:r>
      <w:r w:rsidRPr="00515A76">
        <w:rPr>
          <w:b/>
        </w:rPr>
        <w:t xml:space="preserve">Image </w:t>
      </w:r>
      <w:r>
        <w:rPr>
          <w:b/>
        </w:rPr>
        <w:t>D</w:t>
      </w:r>
      <w:r>
        <w:t>);</w:t>
      </w:r>
    </w:p>
    <w:p w:rsidR="00B15E96" w:rsidRDefault="00B15E96" w:rsidP="00B15E96">
      <w:pPr>
        <w:pStyle w:val="Numbr1-9SS"/>
      </w:pPr>
      <w:r>
        <w:t xml:space="preserve">Select “Continue” at the </w:t>
      </w:r>
      <w:r w:rsidRPr="00556DD3">
        <w:rPr>
          <w:i/>
        </w:rPr>
        <w:t>bottom</w:t>
      </w:r>
      <w:r>
        <w:t xml:space="preserve"> of the page(</w:t>
      </w:r>
      <w:r w:rsidRPr="00515A76">
        <w:rPr>
          <w:b/>
        </w:rPr>
        <w:t xml:space="preserve">Image </w:t>
      </w:r>
      <w:r>
        <w:rPr>
          <w:b/>
        </w:rPr>
        <w:t>D)</w:t>
      </w:r>
      <w:r>
        <w:t>;</w:t>
      </w:r>
    </w:p>
    <w:p w:rsidR="00B15E96" w:rsidRDefault="00B15E96" w:rsidP="0096639B">
      <w:pPr>
        <w:pStyle w:val="AonBodyCopy"/>
      </w:pPr>
    </w:p>
    <w:p w:rsidR="00B15E96" w:rsidRDefault="00B15E96" w:rsidP="003E535F">
      <w:pPr>
        <w:pStyle w:val="Numbr1-9SS"/>
        <w:numPr>
          <w:ilvl w:val="0"/>
          <w:numId w:val="0"/>
        </w:numPr>
        <w:ind w:left="360" w:hanging="360"/>
        <w:rPr>
          <w:b/>
        </w:rPr>
      </w:pPr>
      <w:r>
        <w:rPr>
          <w:b/>
        </w:rPr>
        <w:t>IMAGE D</w:t>
      </w:r>
    </w:p>
    <w:p w:rsidR="00B15E96" w:rsidRDefault="00C82AA3" w:rsidP="003E535F">
      <w:pPr>
        <w:pStyle w:val="AonBodyCopy"/>
        <w:keepNext/>
        <w:keepLines/>
      </w:pPr>
      <w:r>
        <w:rPr>
          <w:noProof/>
        </w:rPr>
        <w:drawing>
          <wp:anchor distT="0" distB="0" distL="114300" distR="114300" simplePos="0" relativeHeight="251665408" behindDoc="0" locked="0" layoutInCell="1" allowOverlap="1" wp14:anchorId="27CEB97E" wp14:editId="40AED471">
            <wp:simplePos x="0" y="0"/>
            <wp:positionH relativeFrom="page">
              <wp:posOffset>907415</wp:posOffset>
            </wp:positionH>
            <wp:positionV relativeFrom="page">
              <wp:posOffset>1968500</wp:posOffset>
            </wp:positionV>
            <wp:extent cx="5677535" cy="3061970"/>
            <wp:effectExtent l="0" t="0" r="0" b="5080"/>
            <wp:wrapNone/>
            <wp:docPr id="25" name="Picture 25" descr="SNAGHTML59e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NAGHTML59e63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7535" cy="306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E96" w:rsidRDefault="00B15E96" w:rsidP="0096639B">
      <w:pPr>
        <w:pStyle w:val="AonBodyCopy"/>
      </w:pPr>
    </w:p>
    <w:p w:rsidR="00B15E96" w:rsidRDefault="00B15E96" w:rsidP="0096639B">
      <w:pPr>
        <w:pStyle w:val="AonBodyCopy"/>
      </w:pPr>
    </w:p>
    <w:p w:rsidR="00B15E96" w:rsidRDefault="00B15E96" w:rsidP="0096639B">
      <w:pPr>
        <w:pStyle w:val="AonBodyCopy"/>
      </w:pPr>
    </w:p>
    <w:p w:rsidR="00B15E96" w:rsidRDefault="00B15E96" w:rsidP="0096639B">
      <w:pPr>
        <w:pStyle w:val="AonBodyCopy"/>
      </w:pPr>
    </w:p>
    <w:p w:rsidR="00B15E96" w:rsidRDefault="00B15E96" w:rsidP="0096639B">
      <w:pPr>
        <w:pStyle w:val="AonBodyCopy"/>
      </w:pPr>
    </w:p>
    <w:p w:rsidR="00B15E96" w:rsidRDefault="00B15E96" w:rsidP="0096639B">
      <w:pPr>
        <w:pStyle w:val="AonBodyCopy"/>
      </w:pPr>
    </w:p>
    <w:p w:rsidR="00B15E96" w:rsidRDefault="00B15E96" w:rsidP="0096639B">
      <w:pPr>
        <w:pStyle w:val="AonBodyCopy"/>
      </w:pPr>
    </w:p>
    <w:p w:rsidR="00B15E96" w:rsidRDefault="00B15E96" w:rsidP="0096639B">
      <w:pPr>
        <w:pStyle w:val="AonBodyCopy"/>
      </w:pPr>
    </w:p>
    <w:p w:rsidR="00B15E96" w:rsidRDefault="00B15E96" w:rsidP="0096639B">
      <w:pPr>
        <w:pStyle w:val="AonBodyCopy"/>
      </w:pPr>
    </w:p>
    <w:p w:rsidR="00B15E96" w:rsidRDefault="00B15E96" w:rsidP="0096639B">
      <w:pPr>
        <w:pStyle w:val="AonBodyCopy"/>
      </w:pPr>
    </w:p>
    <w:p w:rsidR="00B15E96" w:rsidRDefault="00B15E96" w:rsidP="00B15E96">
      <w:pPr>
        <w:pStyle w:val="Numbr1-9SS"/>
      </w:pPr>
      <w:r>
        <w:t>Review Expenses</w:t>
      </w:r>
    </w:p>
    <w:p w:rsidR="008C4494" w:rsidRPr="00185C34" w:rsidRDefault="008C4494" w:rsidP="00B15E96">
      <w:pPr>
        <w:pStyle w:val="Numbr1-9SS"/>
      </w:pPr>
      <w:r>
        <w:t xml:space="preserve">Make changes if necessary </w:t>
      </w:r>
    </w:p>
    <w:p w:rsidR="00B15E96" w:rsidRDefault="00B15E96" w:rsidP="00B15E96">
      <w:pPr>
        <w:pStyle w:val="Numbr1-9SS"/>
      </w:pPr>
      <w:r>
        <w:t xml:space="preserve">Select “Continue” at the </w:t>
      </w:r>
      <w:r w:rsidRPr="00556DD3">
        <w:rPr>
          <w:i/>
        </w:rPr>
        <w:t>bottom</w:t>
      </w:r>
      <w:r>
        <w:t xml:space="preserve"> of the page;</w:t>
      </w:r>
    </w:p>
    <w:p w:rsidR="00B15E96" w:rsidRDefault="00B15E96" w:rsidP="00B15E96">
      <w:pPr>
        <w:pStyle w:val="Numbr1-9SS"/>
      </w:pPr>
      <w:r>
        <w:t>Upload your document or Create Cover Sheet</w:t>
      </w:r>
      <w:r w:rsidRPr="00560D92">
        <w:t>;</w:t>
      </w:r>
    </w:p>
    <w:p w:rsidR="00B15E96" w:rsidRDefault="00B15E96" w:rsidP="00B15E96">
      <w:pPr>
        <w:pStyle w:val="Numbr1-9SS"/>
      </w:pPr>
      <w:r>
        <w:t xml:space="preserve">Fax the claim form and receipt(s) to </w:t>
      </w:r>
      <w:r w:rsidRPr="00F26B06">
        <w:t>Your Spending Account</w:t>
      </w:r>
      <w:r w:rsidR="000D0340">
        <w:rPr>
          <w:vertAlign w:val="superscript"/>
        </w:rPr>
        <w:t>™</w:t>
      </w:r>
      <w:r>
        <w:t xml:space="preserve"> </w:t>
      </w:r>
      <w:r w:rsidRPr="002C5833">
        <w:t>at 1-888-211-9900.</w:t>
      </w:r>
    </w:p>
    <w:p w:rsidR="00B15E96" w:rsidRDefault="00B15E96" w:rsidP="0096639B">
      <w:pPr>
        <w:pStyle w:val="AonBodyCopy"/>
      </w:pPr>
    </w:p>
    <w:p w:rsidR="004601A5" w:rsidRDefault="004601A5" w:rsidP="00A61A0F">
      <w:pPr>
        <w:rPr>
          <w:lang w:bidi="hi-IN"/>
        </w:rPr>
      </w:pPr>
      <w:bookmarkStart w:id="7" w:name="_Toc464459192"/>
    </w:p>
    <w:p w:rsidR="001751AA" w:rsidRPr="003E535F" w:rsidRDefault="001751AA" w:rsidP="001751AA">
      <w:pPr>
        <w:pStyle w:val="Heading2"/>
        <w:rPr>
          <w:color w:val="FF0000"/>
          <w:sz w:val="24"/>
          <w:szCs w:val="24"/>
        </w:rPr>
      </w:pPr>
      <w:r w:rsidRPr="003E535F">
        <w:rPr>
          <w:color w:val="FF0000"/>
          <w:sz w:val="24"/>
          <w:szCs w:val="24"/>
          <w:lang w:bidi="hi-IN"/>
        </w:rPr>
        <w:t>Using Your YSA</w:t>
      </w:r>
      <w:r w:rsidR="001D49FE" w:rsidRPr="003E535F">
        <w:rPr>
          <w:rFonts w:cs="Arial"/>
          <w:color w:val="FF0000"/>
          <w:sz w:val="24"/>
          <w:szCs w:val="24"/>
          <w:vertAlign w:val="superscript"/>
          <w:lang w:bidi="hi-IN"/>
        </w:rPr>
        <w:t xml:space="preserve">™ </w:t>
      </w:r>
      <w:r w:rsidR="001D49FE" w:rsidRPr="003E535F">
        <w:rPr>
          <w:color w:val="FF0000"/>
          <w:sz w:val="24"/>
          <w:szCs w:val="24"/>
          <w:lang w:bidi="hi-IN"/>
        </w:rPr>
        <w:t>Card</w:t>
      </w:r>
      <w:r w:rsidR="00EB286F" w:rsidRPr="003E535F">
        <w:rPr>
          <w:color w:val="FF0000"/>
          <w:sz w:val="24"/>
          <w:szCs w:val="24"/>
          <w:lang w:bidi="hi-IN"/>
        </w:rPr>
        <w:t xml:space="preserve"> – </w:t>
      </w:r>
      <w:r w:rsidRPr="003E535F">
        <w:rPr>
          <w:color w:val="FF0000"/>
          <w:sz w:val="24"/>
          <w:szCs w:val="24"/>
          <w:lang w:bidi="hi-IN"/>
        </w:rPr>
        <w:t>Save Your Receipts!</w:t>
      </w:r>
      <w:bookmarkEnd w:id="7"/>
      <w:r w:rsidRPr="003E535F">
        <w:rPr>
          <w:color w:val="FF0000"/>
          <w:sz w:val="24"/>
          <w:szCs w:val="24"/>
          <w:lang w:bidi="hi-IN"/>
        </w:rPr>
        <w:t xml:space="preserve"> </w:t>
      </w:r>
    </w:p>
    <w:p w:rsidR="00147B38" w:rsidRDefault="00227C71" w:rsidP="00A61A0F">
      <w:pPr>
        <w:pStyle w:val="AonBodyCopy"/>
      </w:pPr>
      <w:r w:rsidRPr="00BF6CD4">
        <w:t>If you</w:t>
      </w:r>
      <w:r>
        <w:t xml:space="preserve">r preference is </w:t>
      </w:r>
      <w:r w:rsidRPr="00BF6CD4">
        <w:t xml:space="preserve">to use </w:t>
      </w:r>
      <w:r>
        <w:t>the</w:t>
      </w:r>
      <w:r w:rsidRPr="00BF6CD4">
        <w:t xml:space="preserve"> </w:t>
      </w:r>
      <w:r>
        <w:t>YSA</w:t>
      </w:r>
      <w:r>
        <w:rPr>
          <w:vertAlign w:val="superscript"/>
        </w:rPr>
        <w:t>™</w:t>
      </w:r>
      <w:r>
        <w:t xml:space="preserve"> Card</w:t>
      </w:r>
      <w:r w:rsidRPr="00BF6CD4">
        <w:t>, you will be able to pay for most eligible HC</w:t>
      </w:r>
      <w:r>
        <w:t>F</w:t>
      </w:r>
      <w:r w:rsidRPr="00BF6CD4">
        <w:t xml:space="preserve">SA expenses </w:t>
      </w:r>
      <w:r>
        <w:t xml:space="preserve">by simply swiping </w:t>
      </w:r>
      <w:r w:rsidRPr="00BF6CD4">
        <w:t>your card</w:t>
      </w:r>
      <w:r>
        <w:t xml:space="preserve"> at the point of purchase</w:t>
      </w:r>
      <w:r w:rsidRPr="00BF6CD4">
        <w:t xml:space="preserve">. </w:t>
      </w:r>
    </w:p>
    <w:p w:rsidR="001751AA" w:rsidRDefault="001751AA" w:rsidP="00A61A0F">
      <w:pPr>
        <w:pStyle w:val="AonBodyCopy"/>
      </w:pPr>
      <w:r w:rsidRPr="00560006">
        <w:rPr>
          <w:b/>
          <w:bCs/>
        </w:rPr>
        <w:t>Note:</w:t>
      </w:r>
      <w:r w:rsidRPr="00BF6CD4">
        <w:t xml:space="preserve"> </w:t>
      </w:r>
      <w:r w:rsidR="00147B38">
        <w:t xml:space="preserve">Use the YSA Card only for expenses incurred during the current </w:t>
      </w:r>
      <w:r w:rsidR="007361B2">
        <w:t>plan</w:t>
      </w:r>
      <w:r w:rsidR="00147B38">
        <w:t xml:space="preserve"> year. </w:t>
      </w:r>
      <w:r>
        <w:t>The</w:t>
      </w:r>
      <w:r w:rsidRPr="00BF6CD4">
        <w:t xml:space="preserve"> </w:t>
      </w:r>
      <w:r>
        <w:t>YSA</w:t>
      </w:r>
      <w:r w:rsidR="000D0340">
        <w:rPr>
          <w:vertAlign w:val="superscript"/>
        </w:rPr>
        <w:t xml:space="preserve">™ </w:t>
      </w:r>
      <w:r>
        <w:t>C</w:t>
      </w:r>
      <w:r w:rsidRPr="00BF6CD4">
        <w:t>ard is available for the HC</w:t>
      </w:r>
      <w:r>
        <w:t>F</w:t>
      </w:r>
      <w:r w:rsidRPr="00BF6CD4">
        <w:t>SA</w:t>
      </w:r>
      <w:r w:rsidR="0033060F">
        <w:t xml:space="preserve"> and HRA plans</w:t>
      </w:r>
      <w:r w:rsidR="00F060AF">
        <w:t xml:space="preserve"> only</w:t>
      </w:r>
      <w:r w:rsidRPr="00BF6CD4">
        <w:t xml:space="preserve">. </w:t>
      </w:r>
      <w:r>
        <w:rPr>
          <w:lang w:bidi="hi-IN"/>
        </w:rPr>
        <w:t>You will need to file a claim for any expenses for which you do not use your YSA</w:t>
      </w:r>
      <w:r w:rsidR="000D0340">
        <w:rPr>
          <w:vertAlign w:val="superscript"/>
          <w:lang w:bidi="hi-IN"/>
        </w:rPr>
        <w:t xml:space="preserve">™ </w:t>
      </w:r>
      <w:r>
        <w:rPr>
          <w:lang w:bidi="hi-IN"/>
        </w:rPr>
        <w:t>Card</w:t>
      </w:r>
      <w:r w:rsidR="00147B38">
        <w:rPr>
          <w:lang w:bidi="hi-IN"/>
        </w:rPr>
        <w:t>, including prior year expenses</w:t>
      </w:r>
      <w:r>
        <w:rPr>
          <w:lang w:bidi="hi-IN"/>
        </w:rPr>
        <w:t xml:space="preserve">. You can submit </w:t>
      </w:r>
      <w:r w:rsidR="006718C1">
        <w:rPr>
          <w:lang w:bidi="hi-IN"/>
        </w:rPr>
        <w:t xml:space="preserve">an </w:t>
      </w:r>
      <w:r>
        <w:rPr>
          <w:lang w:bidi="hi-IN"/>
        </w:rPr>
        <w:t>online claim on the YSA</w:t>
      </w:r>
      <w:r w:rsidR="000D0340">
        <w:rPr>
          <w:vertAlign w:val="superscript"/>
          <w:lang w:bidi="hi-IN"/>
        </w:rPr>
        <w:t>™</w:t>
      </w:r>
      <w:r>
        <w:rPr>
          <w:lang w:bidi="hi-IN"/>
        </w:rPr>
        <w:t xml:space="preserve"> website or via the YSA Mobile App.  </w:t>
      </w:r>
    </w:p>
    <w:p w:rsidR="001751AA" w:rsidRDefault="001751AA" w:rsidP="00A61A0F">
      <w:pPr>
        <w:pStyle w:val="AonBodyCopy"/>
        <w:rPr>
          <w:lang w:bidi="hi-IN"/>
        </w:rPr>
      </w:pPr>
      <w:r w:rsidRPr="00BF6CD4">
        <w:t xml:space="preserve">Each time you “swipe” your </w:t>
      </w:r>
      <w:r>
        <w:t>YSA</w:t>
      </w:r>
      <w:r w:rsidR="001D49FE">
        <w:rPr>
          <w:vertAlign w:val="superscript"/>
        </w:rPr>
        <w:t xml:space="preserve">™ </w:t>
      </w:r>
      <w:r w:rsidR="001D49FE">
        <w:t>Card</w:t>
      </w:r>
      <w:r w:rsidRPr="00BF6CD4">
        <w:t xml:space="preserve">, be sure to save your </w:t>
      </w:r>
      <w:r>
        <w:t xml:space="preserve">itemized </w:t>
      </w:r>
      <w:r w:rsidRPr="00BF6CD4">
        <w:t>receipt</w:t>
      </w:r>
      <w:r>
        <w:t>(s)</w:t>
      </w:r>
      <w:r w:rsidRPr="00BF6CD4">
        <w:t xml:space="preserve"> in case you are required at a later date to substantiate that your expense was eligible for reimbursement under the </w:t>
      </w:r>
      <w:r>
        <w:t>P</w:t>
      </w:r>
      <w:r w:rsidRPr="00BF6CD4">
        <w:t xml:space="preserve">lan. </w:t>
      </w:r>
      <w:r w:rsidRPr="00335382">
        <w:rPr>
          <w:i/>
          <w:iCs/>
          <w:szCs w:val="21"/>
        </w:rPr>
        <w:t>Per IRS rules, unsubstantiated expenses will be considered taxable income.</w:t>
      </w:r>
      <w:r w:rsidRPr="00335382">
        <w:rPr>
          <w:lang w:bidi="hi-IN"/>
        </w:rPr>
        <w:t xml:space="preserve"> </w:t>
      </w:r>
    </w:p>
    <w:p w:rsidR="001751AA" w:rsidRDefault="001751AA" w:rsidP="00A61A0F">
      <w:pPr>
        <w:pStyle w:val="AonBodyCopy"/>
        <w:rPr>
          <w:snapToGrid w:val="0"/>
        </w:rPr>
      </w:pPr>
      <w:r>
        <w:rPr>
          <w:snapToGrid w:val="0"/>
        </w:rPr>
        <w:t xml:space="preserve">When </w:t>
      </w:r>
      <w:r w:rsidRPr="00224289">
        <w:t>Your Spending Account</w:t>
      </w:r>
      <w:r w:rsidR="001D49FE">
        <w:rPr>
          <w:vertAlign w:val="superscript"/>
        </w:rPr>
        <w:t xml:space="preserve">™ </w:t>
      </w:r>
      <w:r w:rsidR="006718C1">
        <w:rPr>
          <w:snapToGrid w:val="0"/>
        </w:rPr>
        <w:t xml:space="preserve">is </w:t>
      </w:r>
      <w:r>
        <w:rPr>
          <w:snapToGrid w:val="0"/>
        </w:rPr>
        <w:t>unable to auto</w:t>
      </w:r>
      <w:r w:rsidR="0033060F">
        <w:rPr>
          <w:snapToGrid w:val="0"/>
        </w:rPr>
        <w:t xml:space="preserve">matically </w:t>
      </w:r>
      <w:r>
        <w:rPr>
          <w:snapToGrid w:val="0"/>
        </w:rPr>
        <w:t xml:space="preserve">substantiate a transaction, a request for documentation is sent to you. </w:t>
      </w:r>
      <w:r>
        <w:rPr>
          <w:lang w:bidi="hi-IN"/>
        </w:rPr>
        <w:t xml:space="preserve">An </w:t>
      </w:r>
      <w:r>
        <w:rPr>
          <w:snapToGrid w:val="0"/>
        </w:rPr>
        <w:t>email will be sent shortly after the transaction has been loaded to the YSA</w:t>
      </w:r>
      <w:r w:rsidR="001D49FE">
        <w:rPr>
          <w:snapToGrid w:val="0"/>
          <w:vertAlign w:val="superscript"/>
        </w:rPr>
        <w:t xml:space="preserve">™ </w:t>
      </w:r>
      <w:r w:rsidR="001D49FE">
        <w:rPr>
          <w:snapToGrid w:val="0"/>
        </w:rPr>
        <w:t>website</w:t>
      </w:r>
      <w:r>
        <w:rPr>
          <w:snapToGrid w:val="0"/>
        </w:rPr>
        <w:t xml:space="preserve">. </w:t>
      </w:r>
      <w:r w:rsidR="006718C1">
        <w:rPr>
          <w:snapToGrid w:val="0"/>
        </w:rPr>
        <w:t xml:space="preserve">The </w:t>
      </w:r>
      <w:r>
        <w:rPr>
          <w:snapToGrid w:val="0"/>
        </w:rPr>
        <w:t>YSA</w:t>
      </w:r>
      <w:r w:rsidR="00EB286F">
        <w:rPr>
          <w:snapToGrid w:val="0"/>
          <w:vertAlign w:val="superscript"/>
        </w:rPr>
        <w:t>™</w:t>
      </w:r>
      <w:r>
        <w:rPr>
          <w:snapToGrid w:val="0"/>
        </w:rPr>
        <w:t xml:space="preserve"> Card transaction can be viewed within two to three business days. The YSA</w:t>
      </w:r>
      <w:r w:rsidR="001D49FE">
        <w:rPr>
          <w:snapToGrid w:val="0"/>
          <w:vertAlign w:val="superscript"/>
        </w:rPr>
        <w:t xml:space="preserve">™ </w:t>
      </w:r>
      <w:r w:rsidR="001D49FE">
        <w:rPr>
          <w:snapToGrid w:val="0"/>
        </w:rPr>
        <w:t>website</w:t>
      </w:r>
      <w:r>
        <w:rPr>
          <w:snapToGrid w:val="0"/>
        </w:rPr>
        <w:t xml:space="preserve"> will display the 30</w:t>
      </w:r>
      <w:r>
        <w:rPr>
          <w:snapToGrid w:val="0"/>
        </w:rPr>
        <w:noBreakHyphen/>
        <w:t>day deadline for YSA</w:t>
      </w:r>
      <w:r w:rsidR="00EB286F">
        <w:rPr>
          <w:snapToGrid w:val="0"/>
          <w:vertAlign w:val="superscript"/>
        </w:rPr>
        <w:t>™</w:t>
      </w:r>
      <w:r>
        <w:rPr>
          <w:snapToGrid w:val="0"/>
        </w:rPr>
        <w:t xml:space="preserve"> to receive needed documentation.  If you provide appropriate documentation during the allotted time, but </w:t>
      </w:r>
      <w:r w:rsidRPr="00224289">
        <w:t>Your Spending Account</w:t>
      </w:r>
      <w:r>
        <w:rPr>
          <w:snapToGrid w:val="0"/>
        </w:rPr>
        <w:t xml:space="preserve"> is unable to approve the claim due to incomplete information, another e</w:t>
      </w:r>
      <w:r>
        <w:rPr>
          <w:snapToGrid w:val="0"/>
        </w:rPr>
        <w:noBreakHyphen/>
        <w:t>mail will be sent to notify you that further documentation is required. If you do not provide adequate documentation by the deadline, the expense will be considered ineligible and treated as an overpayment.</w:t>
      </w:r>
    </w:p>
    <w:p w:rsidR="001751AA" w:rsidRDefault="00F8303B" w:rsidP="00A61A0F">
      <w:pPr>
        <w:pStyle w:val="AonBodyCopy"/>
        <w:rPr>
          <w:lang w:bidi="hi-IN"/>
        </w:rPr>
      </w:pPr>
      <w:r>
        <w:rPr>
          <w:noProof/>
        </w:rPr>
        <mc:AlternateContent>
          <mc:Choice Requires="wps">
            <w:drawing>
              <wp:anchor distT="0" distB="0" distL="114300" distR="114300" simplePos="0" relativeHeight="251667456" behindDoc="0" locked="0" layoutInCell="1" allowOverlap="1" wp14:anchorId="1AE3CA6E" wp14:editId="2FD99722">
                <wp:simplePos x="0" y="0"/>
                <wp:positionH relativeFrom="column">
                  <wp:posOffset>271780</wp:posOffset>
                </wp:positionH>
                <wp:positionV relativeFrom="paragraph">
                  <wp:posOffset>83185</wp:posOffset>
                </wp:positionV>
                <wp:extent cx="4231640" cy="1679575"/>
                <wp:effectExtent l="0" t="0" r="16510" b="1587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1640" cy="16795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CC66"/>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txbx>
                        <w:txbxContent>
                          <w:p w:rsidR="001751AA" w:rsidRPr="004A5AAF" w:rsidRDefault="001751AA" w:rsidP="001751AA">
                            <w:pPr>
                              <w:autoSpaceDE w:val="0"/>
                              <w:autoSpaceDN w:val="0"/>
                              <w:adjustRightInd w:val="0"/>
                              <w:rPr>
                                <w:color w:val="000000"/>
                              </w:rPr>
                            </w:pPr>
                            <w:r w:rsidRPr="004A5AAF">
                              <w:rPr>
                                <w:b/>
                                <w:iCs/>
                                <w:color w:val="000000"/>
                              </w:rPr>
                              <w:t xml:space="preserve">For Example: </w:t>
                            </w:r>
                            <w:r w:rsidRPr="004A5AAF">
                              <w:rPr>
                                <w:iCs/>
                                <w:color w:val="000000"/>
                              </w:rPr>
                              <w:t>The</w:t>
                            </w:r>
                            <w:r w:rsidRPr="004A5AAF">
                              <w:rPr>
                                <w:color w:val="000000"/>
                              </w:rPr>
                              <w:t xml:space="preserve"> YSA</w:t>
                            </w:r>
                            <w:r w:rsidR="00383AF1">
                              <w:rPr>
                                <w:rFonts w:cs="Arial"/>
                                <w:color w:val="000000"/>
                                <w:vertAlign w:val="superscript"/>
                              </w:rPr>
                              <w:t>™</w:t>
                            </w:r>
                            <w:r w:rsidRPr="004A5AAF">
                              <w:rPr>
                                <w:color w:val="000000"/>
                              </w:rPr>
                              <w:t xml:space="preserve"> </w:t>
                            </w:r>
                            <w:r>
                              <w:rPr>
                                <w:color w:val="000000"/>
                              </w:rPr>
                              <w:t>C</w:t>
                            </w:r>
                            <w:r w:rsidRPr="004A5AAF">
                              <w:rPr>
                                <w:color w:val="000000"/>
                              </w:rPr>
                              <w:t xml:space="preserve">ard is swiped on Saturday, </w:t>
                            </w:r>
                            <w:r>
                              <w:rPr>
                                <w:color w:val="000000"/>
                              </w:rPr>
                              <w:t xml:space="preserve">April </w:t>
                            </w:r>
                            <w:r w:rsidRPr="004A5AAF">
                              <w:rPr>
                                <w:color w:val="000000"/>
                              </w:rPr>
                              <w:t>29.</w:t>
                            </w:r>
                            <w:r>
                              <w:rPr>
                                <w:color w:val="000000"/>
                              </w:rPr>
                              <w:t xml:space="preserve"> </w:t>
                            </w:r>
                          </w:p>
                          <w:p w:rsidR="001751AA" w:rsidRPr="004A5AAF" w:rsidRDefault="001751AA" w:rsidP="003E535F">
                            <w:pPr>
                              <w:pStyle w:val="AonBullet1"/>
                            </w:pPr>
                            <w:r w:rsidRPr="004A5AAF">
                              <w:t>Transaction loads on YSA</w:t>
                            </w:r>
                            <w:r w:rsidR="000D0340">
                              <w:rPr>
                                <w:vertAlign w:val="superscript"/>
                              </w:rPr>
                              <w:t>™</w:t>
                            </w:r>
                            <w:r w:rsidRPr="004A5AAF">
                              <w:t xml:space="preserve"> system Monday, </w:t>
                            </w:r>
                            <w:r>
                              <w:t xml:space="preserve">May </w:t>
                            </w:r>
                            <w:r w:rsidRPr="004A5AAF">
                              <w:t>1.</w:t>
                            </w:r>
                            <w:r>
                              <w:t xml:space="preserve"> </w:t>
                            </w:r>
                          </w:p>
                          <w:p w:rsidR="001751AA" w:rsidRPr="004A5AAF" w:rsidRDefault="001751AA" w:rsidP="003E535F">
                            <w:pPr>
                              <w:pStyle w:val="AonBullet1"/>
                            </w:pPr>
                            <w:r w:rsidRPr="004A5AAF">
                              <w:t xml:space="preserve">Substantiation Notice is mailed on Wednesday, </w:t>
                            </w:r>
                            <w:r>
                              <w:t>May 3</w:t>
                            </w:r>
                            <w:r w:rsidRPr="004A5AAF">
                              <w:t>.</w:t>
                            </w:r>
                            <w:r>
                              <w:t xml:space="preserve"> </w:t>
                            </w:r>
                          </w:p>
                          <w:p w:rsidR="001751AA" w:rsidRPr="004A5AAF" w:rsidRDefault="001751AA" w:rsidP="003E535F">
                            <w:pPr>
                              <w:pStyle w:val="AonBullet1"/>
                            </w:pPr>
                            <w:r w:rsidRPr="004A5AAF">
                              <w:t xml:space="preserve">On Wednesday, </w:t>
                            </w:r>
                            <w:r>
                              <w:t xml:space="preserve">May </w:t>
                            </w:r>
                            <w:r w:rsidRPr="004A5AAF">
                              <w:t>17, a reminder is sent.</w:t>
                            </w:r>
                            <w:r>
                              <w:t xml:space="preserve"> </w:t>
                            </w:r>
                          </w:p>
                          <w:p w:rsidR="001751AA" w:rsidRPr="004A5AAF" w:rsidRDefault="001751AA" w:rsidP="003E535F">
                            <w:pPr>
                              <w:pStyle w:val="AonBullet1"/>
                            </w:pPr>
                            <w:r w:rsidRPr="004A5AAF">
                              <w:t xml:space="preserve">On Wednesday, </w:t>
                            </w:r>
                            <w:r>
                              <w:t xml:space="preserve">May </w:t>
                            </w:r>
                            <w:r w:rsidRPr="004A5AAF">
                              <w:t xml:space="preserve">24, a second reminder is sent. </w:t>
                            </w:r>
                          </w:p>
                          <w:p w:rsidR="001751AA" w:rsidRPr="004A5AAF" w:rsidRDefault="001751AA" w:rsidP="003E535F">
                            <w:pPr>
                              <w:pStyle w:val="AonBullet1"/>
                            </w:pPr>
                            <w:r w:rsidRPr="004A5AAF">
                              <w:t xml:space="preserve">On Tuesday, </w:t>
                            </w:r>
                            <w:r>
                              <w:t xml:space="preserve">June </w:t>
                            </w:r>
                            <w:r w:rsidRPr="004A5AAF">
                              <w:t>20, a pre</w:t>
                            </w:r>
                            <w:r>
                              <w:t>-</w:t>
                            </w:r>
                            <w:r w:rsidRPr="004A5AAF">
                              <w:t>suspension notice is sent</w:t>
                            </w:r>
                          </w:p>
                          <w:p w:rsidR="001751AA" w:rsidRPr="004A5AAF" w:rsidRDefault="001751AA" w:rsidP="003E535F">
                            <w:pPr>
                              <w:pStyle w:val="AonBullet1"/>
                            </w:pPr>
                            <w:r w:rsidRPr="004A5AAF">
                              <w:t xml:space="preserve">On Friday, </w:t>
                            </w:r>
                            <w:r>
                              <w:t xml:space="preserve">June </w:t>
                            </w:r>
                            <w:r w:rsidRPr="004A5AAF">
                              <w:t>30, the claim expires and suspends the YSA card. A Suspension Notice is sent.</w:t>
                            </w:r>
                          </w:p>
                        </w:txbxContent>
                      </wps:txbx>
                      <wps:bodyPr rot="0" vert="horz" wrap="square" lIns="75895" tIns="37948" rIns="75895" bIns="3794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E3CA6E" id="Rectangle 26" o:spid="_x0000_s1026" style="position:absolute;margin-left:21.4pt;margin-top:6.55pt;width:333.2pt;height:1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" filled="f" fillcolor="#fc6">
                <v:shadow color="#036"/>
                <v:textbox inset="2.10819mm,1.0541mm,2.10819mm,1.0541mm">
                  <w:txbxContent>
                    <w:p w:rsidR="001751AA" w:rsidRPr="004A5AAF" w:rsidRDefault="001751AA" w:rsidP="001751AA">
                      <w:pPr>
                        <w:autoSpaceDE w:val="0"/>
                        <w:autoSpaceDN w:val="0"/>
                        <w:adjustRightInd w:val="0"/>
                        <w:rPr>
                          <w:color w:val="000000"/>
                        </w:rPr>
                      </w:pPr>
                      <w:r w:rsidRPr="004A5AAF">
                        <w:rPr>
                          <w:b/>
                          <w:iCs/>
                          <w:color w:val="000000"/>
                        </w:rPr>
                        <w:t xml:space="preserve">For Example: </w:t>
                      </w:r>
                      <w:r w:rsidRPr="004A5AAF">
                        <w:rPr>
                          <w:iCs/>
                          <w:color w:val="000000"/>
                        </w:rPr>
                        <w:t>The</w:t>
                      </w:r>
                      <w:r w:rsidRPr="004A5AAF">
                        <w:rPr>
                          <w:color w:val="000000"/>
                        </w:rPr>
                        <w:t xml:space="preserve"> YSA</w:t>
                      </w:r>
                      <w:r w:rsidR="00383AF1">
                        <w:rPr>
                          <w:rFonts w:cs="Arial"/>
                          <w:color w:val="000000"/>
                          <w:vertAlign w:val="superscript"/>
                        </w:rPr>
                        <w:t>™</w:t>
                      </w:r>
                      <w:r w:rsidRPr="004A5AAF">
                        <w:rPr>
                          <w:color w:val="000000"/>
                        </w:rPr>
                        <w:t xml:space="preserve"> </w:t>
                      </w:r>
                      <w:r>
                        <w:rPr>
                          <w:color w:val="000000"/>
                        </w:rPr>
                        <w:t>C</w:t>
                      </w:r>
                      <w:r w:rsidRPr="004A5AAF">
                        <w:rPr>
                          <w:color w:val="000000"/>
                        </w:rPr>
                        <w:t xml:space="preserve">ard is swiped on Saturday, </w:t>
                      </w:r>
                      <w:r>
                        <w:rPr>
                          <w:color w:val="000000"/>
                        </w:rPr>
                        <w:t xml:space="preserve">April </w:t>
                      </w:r>
                      <w:r w:rsidRPr="004A5AAF">
                        <w:rPr>
                          <w:color w:val="000000"/>
                        </w:rPr>
                        <w:t>29.</w:t>
                      </w:r>
                      <w:r>
                        <w:rPr>
                          <w:color w:val="000000"/>
                        </w:rPr>
                        <w:t xml:space="preserve"> </w:t>
                      </w:r>
                    </w:p>
                    <w:p w:rsidR="001751AA" w:rsidRPr="004A5AAF" w:rsidRDefault="001751AA" w:rsidP="003E535F">
                      <w:pPr>
                        <w:pStyle w:val="AonBullet1"/>
                      </w:pPr>
                      <w:r w:rsidRPr="004A5AAF">
                        <w:t>Transaction loads on YSA</w:t>
                      </w:r>
                      <w:r w:rsidR="000D0340">
                        <w:rPr>
                          <w:vertAlign w:val="superscript"/>
                        </w:rPr>
                        <w:t>™</w:t>
                      </w:r>
                      <w:r w:rsidRPr="004A5AAF">
                        <w:t xml:space="preserve"> system Monday, </w:t>
                      </w:r>
                      <w:r>
                        <w:t xml:space="preserve">May </w:t>
                      </w:r>
                      <w:r w:rsidRPr="004A5AAF">
                        <w:t>1.</w:t>
                      </w:r>
                      <w:r>
                        <w:t xml:space="preserve"> </w:t>
                      </w:r>
                    </w:p>
                    <w:p w:rsidR="001751AA" w:rsidRPr="004A5AAF" w:rsidRDefault="001751AA" w:rsidP="003E535F">
                      <w:pPr>
                        <w:pStyle w:val="AonBullet1"/>
                      </w:pPr>
                      <w:r w:rsidRPr="004A5AAF">
                        <w:t xml:space="preserve">Substantiation Notice is mailed on Wednesday, </w:t>
                      </w:r>
                      <w:r>
                        <w:t>May 3</w:t>
                      </w:r>
                      <w:r w:rsidRPr="004A5AAF">
                        <w:t>.</w:t>
                      </w:r>
                      <w:r>
                        <w:t xml:space="preserve"> </w:t>
                      </w:r>
                    </w:p>
                    <w:p w:rsidR="001751AA" w:rsidRPr="004A5AAF" w:rsidRDefault="001751AA" w:rsidP="003E535F">
                      <w:pPr>
                        <w:pStyle w:val="AonBullet1"/>
                      </w:pPr>
                      <w:r w:rsidRPr="004A5AAF">
                        <w:t xml:space="preserve">On Wednesday, </w:t>
                      </w:r>
                      <w:r>
                        <w:t xml:space="preserve">May </w:t>
                      </w:r>
                      <w:r w:rsidRPr="004A5AAF">
                        <w:t>17, a reminder is sent.</w:t>
                      </w:r>
                      <w:r>
                        <w:t xml:space="preserve"> </w:t>
                      </w:r>
                    </w:p>
                    <w:p w:rsidR="001751AA" w:rsidRPr="004A5AAF" w:rsidRDefault="001751AA" w:rsidP="003E535F">
                      <w:pPr>
                        <w:pStyle w:val="AonBullet1"/>
                      </w:pPr>
                      <w:r w:rsidRPr="004A5AAF">
                        <w:t xml:space="preserve">On Wednesday, </w:t>
                      </w:r>
                      <w:r>
                        <w:t xml:space="preserve">May </w:t>
                      </w:r>
                      <w:r w:rsidRPr="004A5AAF">
                        <w:t xml:space="preserve">24, a second reminder is sent. </w:t>
                      </w:r>
                    </w:p>
                    <w:p w:rsidR="001751AA" w:rsidRPr="004A5AAF" w:rsidRDefault="001751AA" w:rsidP="003E535F">
                      <w:pPr>
                        <w:pStyle w:val="AonBullet1"/>
                      </w:pPr>
                      <w:r w:rsidRPr="004A5AAF">
                        <w:t xml:space="preserve">On Tuesday, </w:t>
                      </w:r>
                      <w:r>
                        <w:t xml:space="preserve">June </w:t>
                      </w:r>
                      <w:r w:rsidRPr="004A5AAF">
                        <w:t>20, a pre</w:t>
                      </w:r>
                      <w:r>
                        <w:t>-</w:t>
                      </w:r>
                      <w:r w:rsidRPr="004A5AAF">
                        <w:t>suspension notice is sent</w:t>
                      </w:r>
                    </w:p>
                    <w:p w:rsidR="001751AA" w:rsidRPr="004A5AAF" w:rsidRDefault="001751AA" w:rsidP="003E535F">
                      <w:pPr>
                        <w:pStyle w:val="AonBullet1"/>
                      </w:pPr>
                      <w:r w:rsidRPr="004A5AAF">
                        <w:t xml:space="preserve">On Friday, </w:t>
                      </w:r>
                      <w:r>
                        <w:t xml:space="preserve">June </w:t>
                      </w:r>
                      <w:r w:rsidRPr="004A5AAF">
                        <w:t>30, the claim expires and suspends the YSA card. A Suspension Notice is sent.</w:t>
                      </w:r>
                    </w:p>
                  </w:txbxContent>
                </v:textbox>
              </v:rect>
            </w:pict>
          </mc:Fallback>
        </mc:AlternateContent>
      </w:r>
    </w:p>
    <w:p w:rsidR="001751AA" w:rsidRDefault="001751AA" w:rsidP="00A61A0F">
      <w:pPr>
        <w:pStyle w:val="AonBodyCopy"/>
        <w:rPr>
          <w:lang w:bidi="hi-IN"/>
        </w:rPr>
      </w:pPr>
    </w:p>
    <w:p w:rsidR="001751AA" w:rsidRDefault="001751AA" w:rsidP="00A61A0F">
      <w:pPr>
        <w:pStyle w:val="AonBodyCopy"/>
        <w:rPr>
          <w:lang w:bidi="hi-IN"/>
        </w:rPr>
      </w:pPr>
    </w:p>
    <w:p w:rsidR="001751AA" w:rsidRDefault="001751AA" w:rsidP="00A61A0F">
      <w:pPr>
        <w:pStyle w:val="AonBodyCopy"/>
        <w:rPr>
          <w:lang w:bidi="hi-IN"/>
        </w:rPr>
      </w:pPr>
    </w:p>
    <w:p w:rsidR="001751AA" w:rsidRDefault="001751AA" w:rsidP="00A61A0F">
      <w:pPr>
        <w:pStyle w:val="AonBodyCopy"/>
        <w:rPr>
          <w:lang w:bidi="hi-IN"/>
        </w:rPr>
      </w:pPr>
    </w:p>
    <w:p w:rsidR="00F8303B" w:rsidRDefault="00F8303B" w:rsidP="00A61A0F">
      <w:pPr>
        <w:pStyle w:val="AonBodyCopy"/>
        <w:rPr>
          <w:lang w:bidi="hi-IN"/>
        </w:rPr>
      </w:pPr>
    </w:p>
    <w:p w:rsidR="001751AA" w:rsidRDefault="001751AA" w:rsidP="00A61A0F">
      <w:pPr>
        <w:pStyle w:val="AonBodyCopy"/>
        <w:rPr>
          <w:lang w:bidi="hi-IN"/>
        </w:rPr>
      </w:pPr>
      <w:r>
        <w:rPr>
          <w:lang w:bidi="hi-IN"/>
        </w:rPr>
        <w:t>An overpayment over $100 on the YSA</w:t>
      </w:r>
      <w:r w:rsidR="001D49FE">
        <w:rPr>
          <w:vertAlign w:val="superscript"/>
          <w:lang w:bidi="hi-IN"/>
        </w:rPr>
        <w:t xml:space="preserve">™ </w:t>
      </w:r>
      <w:r w:rsidR="001D49FE" w:rsidRPr="000D0340">
        <w:rPr>
          <w:lang w:bidi="hi-IN"/>
        </w:rPr>
        <w:t>Card</w:t>
      </w:r>
      <w:r>
        <w:rPr>
          <w:lang w:bidi="hi-IN"/>
        </w:rPr>
        <w:t xml:space="preserve"> will cause the card to be suspended</w:t>
      </w:r>
      <w:r w:rsidR="00F060AF">
        <w:rPr>
          <w:lang w:bidi="hi-IN"/>
        </w:rPr>
        <w:t>. T</w:t>
      </w:r>
      <w:r>
        <w:rPr>
          <w:lang w:bidi="hi-IN"/>
        </w:rPr>
        <w:t xml:space="preserve">he card cannot be used to pay for services until the overpayment is </w:t>
      </w:r>
      <w:r w:rsidR="00F060AF">
        <w:rPr>
          <w:lang w:bidi="hi-IN"/>
        </w:rPr>
        <w:t xml:space="preserve">satisfied by repayment or substantiation. In the event of an overpayment over $100, </w:t>
      </w:r>
      <w:r>
        <w:rPr>
          <w:lang w:bidi="hi-IN"/>
        </w:rPr>
        <w:t xml:space="preserve">your reimbursement </w:t>
      </w:r>
      <w:r w:rsidR="00227C71">
        <w:rPr>
          <w:lang w:bidi="hi-IN"/>
        </w:rPr>
        <w:t>method automatically changes</w:t>
      </w:r>
      <w:r w:rsidR="00F060AF">
        <w:rPr>
          <w:lang w:bidi="hi-IN"/>
        </w:rPr>
        <w:t xml:space="preserve"> </w:t>
      </w:r>
      <w:r>
        <w:rPr>
          <w:lang w:bidi="hi-IN"/>
        </w:rPr>
        <w:t xml:space="preserve">from the YSA card to Pay Me Directly. This will allow your health care claims received from your health carriers to be applied to the overpayment. </w:t>
      </w:r>
    </w:p>
    <w:p w:rsidR="006342D0" w:rsidRDefault="001751AA" w:rsidP="00A61A0F">
      <w:pPr>
        <w:pStyle w:val="AonBodyCopy"/>
        <w:rPr>
          <w:lang w:bidi="hi-IN"/>
        </w:rPr>
      </w:pPr>
      <w:r>
        <w:rPr>
          <w:lang w:bidi="hi-IN"/>
        </w:rPr>
        <w:t xml:space="preserve">You can also take action </w:t>
      </w:r>
      <w:r w:rsidR="006342D0">
        <w:rPr>
          <w:lang w:bidi="hi-IN"/>
        </w:rPr>
        <w:t xml:space="preserve">using several methods </w:t>
      </w:r>
      <w:r>
        <w:rPr>
          <w:lang w:bidi="hi-IN"/>
        </w:rPr>
        <w:t xml:space="preserve">to clear an overpayment. </w:t>
      </w:r>
    </w:p>
    <w:p w:rsidR="00147B38" w:rsidRDefault="001751AA" w:rsidP="00A61A0F">
      <w:pPr>
        <w:pStyle w:val="AonBullet1"/>
        <w:rPr>
          <w:lang w:bidi="hi-IN"/>
        </w:rPr>
      </w:pPr>
      <w:r>
        <w:rPr>
          <w:lang w:bidi="hi-IN"/>
        </w:rPr>
        <w:t xml:space="preserve">The best way to remove an overpayment is by sending in the required documentation. After the overpayment is cleared, you can log into your account to update your reimbursement preference. </w:t>
      </w:r>
      <w:r w:rsidR="006342D0">
        <w:rPr>
          <w:lang w:bidi="hi-IN"/>
        </w:rPr>
        <w:t>Once your card has been suspended, the reimbursement method is switched to Pay Me Directly</w:t>
      </w:r>
      <w:r w:rsidR="003219EB">
        <w:rPr>
          <w:lang w:bidi="hi-IN"/>
        </w:rPr>
        <w:t>.</w:t>
      </w:r>
      <w:r w:rsidR="006342D0" w:rsidDel="006342D0">
        <w:rPr>
          <w:lang w:bidi="hi-IN"/>
        </w:rPr>
        <w:t xml:space="preserve"> </w:t>
      </w:r>
      <w:r>
        <w:rPr>
          <w:lang w:bidi="hi-IN"/>
        </w:rPr>
        <w:t xml:space="preserve"> </w:t>
      </w:r>
    </w:p>
    <w:p w:rsidR="00147B38" w:rsidRDefault="006342D0" w:rsidP="00A61A0F">
      <w:pPr>
        <w:pStyle w:val="AonBullet1"/>
        <w:rPr>
          <w:lang w:bidi="hi-IN"/>
        </w:rPr>
      </w:pPr>
      <w:r>
        <w:rPr>
          <w:lang w:bidi="hi-IN"/>
        </w:rPr>
        <w:t xml:space="preserve">Until the required documentation is received, </w:t>
      </w:r>
      <w:r w:rsidR="001751AA">
        <w:rPr>
          <w:lang w:bidi="hi-IN"/>
        </w:rPr>
        <w:t xml:space="preserve">eligible Health Care expense </w:t>
      </w:r>
      <w:r>
        <w:rPr>
          <w:lang w:bidi="hi-IN"/>
        </w:rPr>
        <w:t xml:space="preserve">must </w:t>
      </w:r>
      <w:r w:rsidR="001751AA">
        <w:rPr>
          <w:lang w:bidi="hi-IN"/>
        </w:rPr>
        <w:t>be paid out of pocket and submitted as an online or mobile app claim</w:t>
      </w:r>
      <w:r>
        <w:rPr>
          <w:lang w:bidi="hi-IN"/>
        </w:rPr>
        <w:t xml:space="preserve">. </w:t>
      </w:r>
      <w:r w:rsidR="001751AA">
        <w:rPr>
          <w:lang w:bidi="hi-IN"/>
        </w:rPr>
        <w:t xml:space="preserve">The overpayment on your account will be cleared with the reimbursement payment and any difference will be sent to you by check or direct deposit.  </w:t>
      </w:r>
    </w:p>
    <w:p w:rsidR="00B15E96" w:rsidRDefault="001751AA" w:rsidP="00A61A0F">
      <w:pPr>
        <w:pStyle w:val="AonBullet1"/>
        <w:rPr>
          <w:lang w:bidi="hi-IN"/>
        </w:rPr>
      </w:pPr>
      <w:r>
        <w:rPr>
          <w:lang w:bidi="hi-IN"/>
        </w:rPr>
        <w:t xml:space="preserve">The third alternative will be to </w:t>
      </w:r>
      <w:r w:rsidR="003219EB">
        <w:rPr>
          <w:lang w:bidi="hi-IN"/>
        </w:rPr>
        <w:t>make a personal direct repayment on the YSA</w:t>
      </w:r>
      <w:r w:rsidR="003219EB" w:rsidRPr="00147B38">
        <w:rPr>
          <w:vertAlign w:val="superscript"/>
          <w:lang w:bidi="hi-IN"/>
        </w:rPr>
        <w:t>™</w:t>
      </w:r>
      <w:r w:rsidR="003219EB">
        <w:rPr>
          <w:lang w:bidi="hi-IN"/>
        </w:rPr>
        <w:t xml:space="preserve"> website, or </w:t>
      </w:r>
      <w:r>
        <w:rPr>
          <w:lang w:bidi="hi-IN"/>
        </w:rPr>
        <w:t>send YSA</w:t>
      </w:r>
      <w:r w:rsidR="001D49FE" w:rsidRPr="00147B38">
        <w:rPr>
          <w:vertAlign w:val="superscript"/>
          <w:lang w:bidi="hi-IN"/>
        </w:rPr>
        <w:t xml:space="preserve">™ </w:t>
      </w:r>
      <w:r w:rsidR="001D49FE">
        <w:rPr>
          <w:lang w:bidi="hi-IN"/>
        </w:rPr>
        <w:t>a</w:t>
      </w:r>
      <w:r>
        <w:rPr>
          <w:lang w:bidi="hi-IN"/>
        </w:rPr>
        <w:t xml:space="preserve"> personal check in the amount of the overpayment.  Once the </w:t>
      </w:r>
      <w:r w:rsidR="003219EB">
        <w:rPr>
          <w:lang w:bidi="hi-IN"/>
        </w:rPr>
        <w:t xml:space="preserve">payment </w:t>
      </w:r>
      <w:r>
        <w:rPr>
          <w:lang w:bidi="hi-IN"/>
        </w:rPr>
        <w:t xml:space="preserve">is received and processed, the overpayment funds will be placed back into your balance. </w:t>
      </w:r>
      <w:r w:rsidR="006342D0">
        <w:rPr>
          <w:lang w:bidi="hi-IN"/>
        </w:rPr>
        <w:t>You are required to log into your account to reactivate your YSA</w:t>
      </w:r>
      <w:r w:rsidR="006342D0" w:rsidRPr="00147B38">
        <w:rPr>
          <w:vertAlign w:val="superscript"/>
          <w:lang w:bidi="hi-IN"/>
        </w:rPr>
        <w:t>™</w:t>
      </w:r>
      <w:r w:rsidR="006342D0">
        <w:rPr>
          <w:lang w:bidi="hi-IN"/>
        </w:rPr>
        <w:t xml:space="preserve"> Card for use.</w:t>
      </w:r>
    </w:p>
    <w:p w:rsidR="00F060AF" w:rsidRPr="0096639B" w:rsidRDefault="00F060AF" w:rsidP="003E535F">
      <w:pPr>
        <w:pStyle w:val="AonBullet1"/>
        <w:numPr>
          <w:ilvl w:val="0"/>
          <w:numId w:val="0"/>
        </w:numPr>
        <w:ind w:left="360"/>
        <w:rPr>
          <w:lang w:bidi="hi-IN"/>
        </w:rPr>
      </w:pPr>
    </w:p>
    <w:sectPr w:rsidR="00F060AF" w:rsidRPr="0096639B" w:rsidSect="003E535F">
      <w:footerReference w:type="first" r:id="rId37"/>
      <w:pgSz w:w="12240" w:h="15840" w:code="1"/>
      <w:pgMar w:top="180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F0B" w:rsidRDefault="00E10F0B">
      <w:r>
        <w:separator/>
      </w:r>
    </w:p>
  </w:endnote>
  <w:endnote w:type="continuationSeparator" w:id="0">
    <w:p w:rsidR="00E10F0B" w:rsidRDefault="00E10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1AA" w:rsidRPr="001751AA" w:rsidRDefault="001751AA" w:rsidP="001751AA">
    <w:pPr>
      <w:pStyle w:val="AonFooter"/>
    </w:pPr>
    <w:r w:rsidRPr="001751AA">
      <w:t xml:space="preserve">Introduction to the </w:t>
    </w:r>
    <w:r w:rsidRPr="001751AA">
      <w:br/>
      <w:t>Your Spending Account</w:t>
    </w:r>
    <w:r w:rsidRPr="001751AA">
      <w:rPr>
        <w:vertAlign w:val="superscript"/>
      </w:rPr>
      <w:t>™</w:t>
    </w:r>
    <w:r w:rsidRPr="001751AA">
      <w:t xml:space="preserve"> (YSA</w:t>
    </w:r>
    <w:r w:rsidRPr="001751AA">
      <w:rPr>
        <w:vertAlign w:val="superscript"/>
      </w:rPr>
      <w:t>TM</w:t>
    </w:r>
    <w:r w:rsidRPr="001751AA">
      <w:t>) website</w:t>
    </w:r>
  </w:p>
  <w:p w:rsidR="008E4665" w:rsidRPr="00B00969" w:rsidRDefault="0071441F" w:rsidP="00B00969">
    <w:pPr>
      <w:pStyle w:val="AonFooter"/>
    </w:pPr>
    <w:r w:rsidRPr="00B00969">
      <w:tab/>
    </w:r>
    <w:r w:rsidRPr="00B00969">
      <w:fldChar w:fldCharType="begin"/>
    </w:r>
    <w:r w:rsidRPr="00B00969">
      <w:instrText xml:space="preserve"> PAGE   \* MERGEFORMAT </w:instrText>
    </w:r>
    <w:r w:rsidRPr="00B00969">
      <w:fldChar w:fldCharType="separate"/>
    </w:r>
    <w:r w:rsidR="001D73BD">
      <w:rPr>
        <w:noProof/>
      </w:rPr>
      <w:t>0</w:t>
    </w:r>
    <w:r w:rsidRPr="00B00969">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0FD" w:rsidRPr="0071441F" w:rsidRDefault="0071441F" w:rsidP="00B00969">
    <w:pPr>
      <w:pStyle w:val="AonFooter"/>
      <w:rPr>
        <w:rFonts w:cs="Arial"/>
        <w:sz w:val="17"/>
        <w:szCs w:val="17"/>
      </w:rPr>
    </w:pPr>
    <w:r w:rsidRPr="00B00969">
      <w:t>Risk. Reinsurance. Human Resources.</w:t>
    </w:r>
    <w:r w:rsidRPr="00E74285">
      <w:tab/>
    </w:r>
    <w:r>
      <w:rPr>
        <w:rFonts w:cs="Arial"/>
        <w:noProof/>
        <w:sz w:val="17"/>
        <w:szCs w:val="17"/>
      </w:rPr>
      <w:drawing>
        <wp:inline distT="0" distB="0" distL="0" distR="0" wp14:anchorId="29B98116" wp14:editId="4C9A01DB">
          <wp:extent cx="914400" cy="5742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pped-sm-for-MSO.png"/>
                  <pic:cNvPicPr/>
                </pic:nvPicPr>
                <pic:blipFill>
                  <a:blip r:embed="rId1">
                    <a:extLst>
                      <a:ext uri="{28A0092B-C50C-407E-A947-70E740481C1C}">
                        <a14:useLocalDpi xmlns:a14="http://schemas.microsoft.com/office/drawing/2010/main" val="0"/>
                      </a:ext>
                    </a:extLst>
                  </a:blip>
                  <a:stretch>
                    <a:fillRect/>
                  </a:stretch>
                </pic:blipFill>
                <pic:spPr>
                  <a:xfrm>
                    <a:off x="0" y="0"/>
                    <a:ext cx="914400" cy="574243"/>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8" w:type="dxa"/>
      <w:tblLook w:val="04A0" w:firstRow="1" w:lastRow="0" w:firstColumn="1" w:lastColumn="0" w:noHBand="0" w:noVBand="1"/>
    </w:tblPr>
    <w:tblGrid>
      <w:gridCol w:w="4909"/>
      <w:gridCol w:w="5009"/>
    </w:tblGrid>
    <w:tr w:rsidR="0007208A" w:rsidTr="0007208A">
      <w:tc>
        <w:tcPr>
          <w:tcW w:w="4909" w:type="dxa"/>
        </w:tcPr>
        <w:p w:rsidR="0007208A" w:rsidRPr="00E74285" w:rsidRDefault="0007208A" w:rsidP="0007208A">
          <w:pPr>
            <w:rPr>
              <w:sz w:val="16"/>
              <w:szCs w:val="16"/>
            </w:rPr>
          </w:pPr>
          <w:r w:rsidRPr="00E74285">
            <w:rPr>
              <w:sz w:val="16"/>
              <w:szCs w:val="16"/>
            </w:rPr>
            <w:t>Risk. Reinsurance. Human Resources.</w:t>
          </w:r>
        </w:p>
      </w:tc>
      <w:tc>
        <w:tcPr>
          <w:tcW w:w="5009" w:type="dxa"/>
        </w:tcPr>
        <w:p w:rsidR="0007208A" w:rsidRDefault="0007208A" w:rsidP="001440FD">
          <w:pPr>
            <w:jc w:val="right"/>
            <w:rPr>
              <w:rFonts w:cs="Arial"/>
              <w:sz w:val="17"/>
              <w:szCs w:val="17"/>
            </w:rPr>
          </w:pPr>
          <w:r w:rsidRPr="002D4C05">
            <w:rPr>
              <w:sz w:val="16"/>
              <w:szCs w:val="16"/>
            </w:rPr>
            <w:fldChar w:fldCharType="begin"/>
          </w:r>
          <w:r w:rsidRPr="002D4C05">
            <w:rPr>
              <w:sz w:val="16"/>
              <w:szCs w:val="16"/>
            </w:rPr>
            <w:instrText xml:space="preserve"> PAGE   \* MERGEFORMAT </w:instrText>
          </w:r>
          <w:r w:rsidRPr="002D4C05">
            <w:rPr>
              <w:sz w:val="16"/>
              <w:szCs w:val="16"/>
            </w:rPr>
            <w:fldChar w:fldCharType="separate"/>
          </w:r>
          <w:r w:rsidR="00F635DE">
            <w:rPr>
              <w:noProof/>
              <w:sz w:val="16"/>
              <w:szCs w:val="16"/>
            </w:rPr>
            <w:t>2</w:t>
          </w:r>
          <w:r w:rsidRPr="002D4C05">
            <w:rPr>
              <w:noProof/>
              <w:sz w:val="16"/>
              <w:szCs w:val="16"/>
            </w:rPr>
            <w:fldChar w:fldCharType="end"/>
          </w:r>
        </w:p>
      </w:tc>
    </w:tr>
  </w:tbl>
  <w:p w:rsidR="00441635" w:rsidRDefault="00441635" w:rsidP="001440FD"/>
  <w:p w:rsidR="00441635" w:rsidRPr="001440FD" w:rsidRDefault="00441635" w:rsidP="00297F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F0B" w:rsidRDefault="00E10F0B">
      <w:r>
        <w:separator/>
      </w:r>
    </w:p>
  </w:footnote>
  <w:footnote w:type="continuationSeparator" w:id="0">
    <w:p w:rsidR="00E10F0B" w:rsidRDefault="00E10F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578" w:rsidRDefault="00767578" w:rsidP="00B00969">
    <w:pPr>
      <w:pStyle w:val="AonBusinessUnit"/>
    </w:pPr>
  </w:p>
  <w:p w:rsidR="00767578" w:rsidRPr="00B00969" w:rsidRDefault="0071441F" w:rsidP="00B00969">
    <w:pPr>
      <w:pStyle w:val="AonMarketPractice"/>
      <w:rPr>
        <w:rStyle w:val="AonProprietary"/>
      </w:rPr>
    </w:pPr>
    <w:r w:rsidRPr="00B00969">
      <w:tab/>
    </w:r>
    <w:r w:rsidR="00037254" w:rsidRPr="00B00969">
      <w:rPr>
        <w:rStyle w:val="AonProprietary"/>
      </w:rPr>
      <w:t xml:space="preserve">Proprietary and </w:t>
    </w:r>
    <w:r w:rsidR="0007208A" w:rsidRPr="00B00969">
      <w:rPr>
        <w:rStyle w:val="AonProprietary"/>
      </w:rPr>
      <w:t>Confidential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473" w:rsidRDefault="00E71473" w:rsidP="00E71473">
    <w:pPr>
      <w:pStyle w:val="AonBusinessUnit"/>
    </w:pPr>
  </w:p>
  <w:p w:rsidR="00534225" w:rsidRPr="00E71473" w:rsidRDefault="00E71473" w:rsidP="00E71473">
    <w:pPr>
      <w:pStyle w:val="AonMarketPractice"/>
      <w:rPr>
        <w:rStyle w:val="AonProprietary"/>
      </w:rPr>
    </w:pPr>
    <w:r>
      <w:tab/>
    </w:r>
    <w:r w:rsidRPr="0091217B">
      <w:rPr>
        <w:rStyle w:val="AonProprietary"/>
      </w:rPr>
      <w:t>Proprietary and Confidential</w:t>
    </w:r>
    <w:r w:rsidR="00E96C7F" w:rsidRPr="00E96C7F">
      <w:rPr>
        <w:rStyle w:val="AonProprietary"/>
      </w:rPr>
      <w:drawing>
        <wp:anchor distT="0" distB="0" distL="114300" distR="114300" simplePos="0" relativeHeight="251659264" behindDoc="1" locked="1" layoutInCell="1" allowOverlap="1" wp14:anchorId="070DAD1C" wp14:editId="32B6CBE9">
          <wp:simplePos x="0" y="0"/>
          <wp:positionH relativeFrom="page">
            <wp:posOffset>152400</wp:posOffset>
          </wp:positionH>
          <wp:positionV relativeFrom="page">
            <wp:posOffset>1715135</wp:posOffset>
          </wp:positionV>
          <wp:extent cx="7899400" cy="34975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37_Word data Ribbon_A4 greyscale.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899400" cy="34975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00F69"/>
    <w:multiLevelType w:val="hybridMultilevel"/>
    <w:tmpl w:val="2B861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25BB8"/>
    <w:multiLevelType w:val="multilevel"/>
    <w:tmpl w:val="E2FA14E0"/>
    <w:lvl w:ilvl="0">
      <w:start w:val="1"/>
      <w:numFmt w:val="decimal"/>
      <w:pStyle w:val="Numbr10SS"/>
      <w:lvlText w:val="%1."/>
      <w:lvlJc w:val="right"/>
      <w:pPr>
        <w:tabs>
          <w:tab w:val="num" w:pos="360"/>
        </w:tabs>
        <w:ind w:left="360" w:hanging="72"/>
      </w:pPr>
      <w:rPr>
        <w:rFonts w:hint="default"/>
        <w:b w:val="0"/>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 w15:restartNumberingAfterBreak="0">
    <w:nsid w:val="09F81F1A"/>
    <w:multiLevelType w:val="multilevel"/>
    <w:tmpl w:val="EEB4228C"/>
    <w:styleLink w:val="AonList"/>
    <w:lvl w:ilvl="0">
      <w:start w:val="1"/>
      <w:numFmt w:val="bullet"/>
      <w:pStyle w:val="AonBullet1"/>
      <w:lvlText w:val=""/>
      <w:lvlJc w:val="left"/>
      <w:pPr>
        <w:tabs>
          <w:tab w:val="num" w:pos="360"/>
        </w:tabs>
        <w:ind w:left="360" w:hanging="360"/>
      </w:pPr>
      <w:rPr>
        <w:rFonts w:ascii="Wingdings" w:hAnsi="Wingdings" w:cs="Times New Roman" w:hint="default"/>
        <w:color w:val="auto"/>
        <w:sz w:val="20"/>
        <w:szCs w:val="20"/>
      </w:rPr>
    </w:lvl>
    <w:lvl w:ilvl="1">
      <w:start w:val="1"/>
      <w:numFmt w:val="bullet"/>
      <w:pStyle w:val="AonBullet2"/>
      <w:lvlText w:val="–"/>
      <w:lvlJc w:val="left"/>
      <w:pPr>
        <w:tabs>
          <w:tab w:val="num" w:pos="720"/>
        </w:tabs>
        <w:ind w:left="720" w:hanging="360"/>
      </w:pPr>
      <w:rPr>
        <w:rFonts w:ascii="Arial" w:hAnsi="Arial" w:cs="Times New Roman" w:hint="default"/>
        <w:b/>
        <w:i w:val="0"/>
        <w:color w:val="auto"/>
      </w:rPr>
    </w:lvl>
    <w:lvl w:ilvl="2">
      <w:start w:val="1"/>
      <w:numFmt w:val="bullet"/>
      <w:pStyle w:val="AonBullet3"/>
      <w:lvlText w:val="•"/>
      <w:lvlJc w:val="left"/>
      <w:pPr>
        <w:tabs>
          <w:tab w:val="num" w:pos="1080"/>
        </w:tabs>
        <w:ind w:left="1080" w:hanging="360"/>
      </w:pPr>
      <w:rPr>
        <w:rFonts w:ascii="Arial" w:hAnsi="Arial" w:cs="Times New Roman" w:hint="default"/>
        <w:szCs w:val="20"/>
      </w:rPr>
    </w:lvl>
    <w:lvl w:ilvl="3">
      <w:start w:val="1"/>
      <w:numFmt w:val="bullet"/>
      <w:pStyle w:val="AonBullet4"/>
      <w:lvlText w:val=""/>
      <w:lvlJc w:val="left"/>
      <w:pPr>
        <w:tabs>
          <w:tab w:val="num" w:pos="1440"/>
        </w:tabs>
        <w:ind w:left="1440" w:hanging="360"/>
      </w:pPr>
      <w:rPr>
        <w:rFonts w:ascii="Symbol" w:hAnsi="Symbol" w:cs="Times New Roman" w:hint="default"/>
        <w:sz w:val="20"/>
        <w:szCs w:val="20"/>
      </w:rPr>
    </w:lvl>
    <w:lvl w:ilvl="4">
      <w:start w:val="1"/>
      <w:numFmt w:val="bullet"/>
      <w:pStyle w:val="AonBullet5"/>
      <w:lvlText w:val="-"/>
      <w:lvlJc w:val="left"/>
      <w:pPr>
        <w:tabs>
          <w:tab w:val="num" w:pos="1800"/>
        </w:tabs>
        <w:ind w:left="1800" w:hanging="360"/>
      </w:pPr>
      <w:rPr>
        <w:rFonts w:ascii="Times New Roman" w:hAnsi="Times New Roman" w:cs="Times New Roman" w:hint="default"/>
        <w:szCs w:val="20"/>
      </w:rPr>
    </w:lvl>
    <w:lvl w:ilvl="5">
      <w:start w:val="1"/>
      <w:numFmt w:val="bullet"/>
      <w:lvlText w:val="-"/>
      <w:lvlJc w:val="left"/>
      <w:pPr>
        <w:tabs>
          <w:tab w:val="num" w:pos="3960"/>
        </w:tabs>
        <w:ind w:left="3960" w:hanging="360"/>
      </w:pPr>
      <w:rPr>
        <w:rFonts w:ascii="Courier New" w:hAnsi="Courier New" w:cs="Times New Roman" w:hint="default"/>
        <w:color w:val="auto"/>
      </w:rPr>
    </w:lvl>
    <w:lvl w:ilvl="6">
      <w:start w:val="1"/>
      <w:numFmt w:val="bullet"/>
      <w:lvlText w:val=""/>
      <w:lvlJc w:val="left"/>
      <w:pPr>
        <w:tabs>
          <w:tab w:val="num" w:pos="4680"/>
        </w:tabs>
        <w:ind w:left="468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3" w15:restartNumberingAfterBreak="0">
    <w:nsid w:val="2D2D4EDF"/>
    <w:multiLevelType w:val="multilevel"/>
    <w:tmpl w:val="7C346B02"/>
    <w:lvl w:ilvl="0">
      <w:start w:val="1"/>
      <w:numFmt w:val="bullet"/>
      <w:lvlText w:val="■"/>
      <w:lvlJc w:val="left"/>
      <w:pPr>
        <w:tabs>
          <w:tab w:val="num" w:pos="360"/>
        </w:tabs>
        <w:ind w:left="216" w:hanging="216"/>
      </w:pPr>
      <w:rPr>
        <w:rFonts w:ascii="Arial" w:hAnsi="Arial" w:hint="default"/>
        <w:b w:val="0"/>
        <w:i w:val="0"/>
        <w:position w:val="0"/>
        <w:sz w:val="23"/>
        <w:szCs w:val="23"/>
      </w:rPr>
    </w:lvl>
    <w:lvl w:ilvl="1">
      <w:start w:val="17"/>
      <w:numFmt w:val="bullet"/>
      <w:lvlText w:val=""/>
      <w:lvlJc w:val="left"/>
      <w:pPr>
        <w:tabs>
          <w:tab w:val="num" w:pos="576"/>
        </w:tabs>
        <w:ind w:left="576" w:hanging="360"/>
      </w:pPr>
      <w:rPr>
        <w:rFonts w:ascii="Symbol" w:hAnsi="Symbol" w:cs="Times New Roman" w:hint="default"/>
        <w:b w:val="0"/>
        <w:i w:val="0"/>
        <w:position w:val="2"/>
        <w:sz w:val="23"/>
        <w:szCs w:val="23"/>
      </w:rPr>
    </w:lvl>
    <w:lvl w:ilvl="2">
      <w:start w:val="1"/>
      <w:numFmt w:val="bullet"/>
      <w:lvlRestart w:val="0"/>
      <w:lvlText w:val="–"/>
      <w:lvlJc w:val="left"/>
      <w:pPr>
        <w:tabs>
          <w:tab w:val="num" w:pos="893"/>
        </w:tabs>
        <w:ind w:left="734" w:hanging="201"/>
      </w:pPr>
      <w:rPr>
        <w:rFonts w:ascii="Times" w:hAnsi="Times" w:cs="Times New Roman" w:hint="default"/>
        <w:b w:val="0"/>
        <w:i w:val="0"/>
        <w:sz w:val="23"/>
        <w:szCs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4FCD3A63"/>
    <w:multiLevelType w:val="multilevel"/>
    <w:tmpl w:val="AD4A6276"/>
    <w:lvl w:ilvl="0">
      <w:start w:val="1"/>
      <w:numFmt w:val="bullet"/>
      <w:lvlText w:val="■"/>
      <w:lvlJc w:val="left"/>
      <w:pPr>
        <w:tabs>
          <w:tab w:val="num" w:pos="540"/>
        </w:tabs>
        <w:ind w:left="396" w:hanging="216"/>
      </w:pPr>
      <w:rPr>
        <w:rFonts w:ascii="Arial" w:hAnsi="Arial" w:cs="Times New Roman" w:hint="default"/>
        <w:b w:val="0"/>
        <w:i w:val="0"/>
        <w:sz w:val="23"/>
        <w:szCs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67C42705"/>
    <w:multiLevelType w:val="multilevel"/>
    <w:tmpl w:val="89F6332A"/>
    <w:lvl w:ilvl="0">
      <w:start w:val="1"/>
      <w:numFmt w:val="decimal"/>
      <w:pStyle w:val="Numbr1-9SS"/>
      <w:lvlText w:val="%1."/>
      <w:lvlJc w:val="left"/>
      <w:pPr>
        <w:tabs>
          <w:tab w:val="num" w:pos="360"/>
        </w:tabs>
        <w:ind w:left="360" w:hanging="360"/>
      </w:pPr>
      <w:rPr>
        <w:rFonts w:hint="default"/>
        <w:b w:val="0"/>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2"/>
  </w:num>
  <w:num w:numId="2">
    <w:abstractNumId w:val="3"/>
  </w:num>
  <w:num w:numId="3">
    <w:abstractNumId w:val="4"/>
  </w:num>
  <w:num w:numId="4">
    <w:abstractNumId w:val="1"/>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num>
  <w:num w:numId="8">
    <w:abstractNumId w:val="5"/>
  </w:num>
  <w:num w:numId="9">
    <w:abstractNumId w:val="5"/>
  </w:num>
  <w:num w:numId="10">
    <w:abstractNumId w:val="5"/>
    <w:lvlOverride w:ilvl="0">
      <w:startOverride w:val="1"/>
    </w:lvlOverride>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trackRevisions/>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style="mso-position-horizontal-relative:page;mso-position-vertical-relative:page" fill="f" fillcolor="#f6ead5" stroke="f">
      <v:fill color="#f6ead5" on="f"/>
      <v:stroke on="f"/>
      <o:colormru v:ext="edit" colors="#890023,#f6ead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S0MDQxsLQ0MzE1srRQ0lEKTi0uzszPAykwrAUAwgozyCwAAAA="/>
  </w:docVars>
  <w:rsids>
    <w:rsidRoot w:val="00E96C7F"/>
    <w:rsid w:val="00004192"/>
    <w:rsid w:val="000059F9"/>
    <w:rsid w:val="00005C71"/>
    <w:rsid w:val="0000698C"/>
    <w:rsid w:val="00037254"/>
    <w:rsid w:val="0005297F"/>
    <w:rsid w:val="0006705F"/>
    <w:rsid w:val="0007208A"/>
    <w:rsid w:val="00084BA1"/>
    <w:rsid w:val="00084F78"/>
    <w:rsid w:val="000A76D9"/>
    <w:rsid w:val="000B0B82"/>
    <w:rsid w:val="000B3D19"/>
    <w:rsid w:val="000C1603"/>
    <w:rsid w:val="000D0340"/>
    <w:rsid w:val="000D73C2"/>
    <w:rsid w:val="000E3381"/>
    <w:rsid w:val="000E5A20"/>
    <w:rsid w:val="000F7D25"/>
    <w:rsid w:val="001023AC"/>
    <w:rsid w:val="0010743C"/>
    <w:rsid w:val="00130A7E"/>
    <w:rsid w:val="001440FD"/>
    <w:rsid w:val="001455A3"/>
    <w:rsid w:val="00147B38"/>
    <w:rsid w:val="00147D94"/>
    <w:rsid w:val="00147EF0"/>
    <w:rsid w:val="0015356B"/>
    <w:rsid w:val="00157773"/>
    <w:rsid w:val="0016055D"/>
    <w:rsid w:val="001677D1"/>
    <w:rsid w:val="00170378"/>
    <w:rsid w:val="001751AA"/>
    <w:rsid w:val="001A0F8E"/>
    <w:rsid w:val="001A2678"/>
    <w:rsid w:val="001B1128"/>
    <w:rsid w:val="001B51C1"/>
    <w:rsid w:val="001B5609"/>
    <w:rsid w:val="001C5EB9"/>
    <w:rsid w:val="001D0C48"/>
    <w:rsid w:val="001D49FE"/>
    <w:rsid w:val="001D73BD"/>
    <w:rsid w:val="001E2CE2"/>
    <w:rsid w:val="001E44D1"/>
    <w:rsid w:val="001F0D50"/>
    <w:rsid w:val="001F1091"/>
    <w:rsid w:val="001F18FF"/>
    <w:rsid w:val="001F3F9B"/>
    <w:rsid w:val="001F4426"/>
    <w:rsid w:val="001F692E"/>
    <w:rsid w:val="00212154"/>
    <w:rsid w:val="00214F69"/>
    <w:rsid w:val="00221A90"/>
    <w:rsid w:val="00227C71"/>
    <w:rsid w:val="002323E8"/>
    <w:rsid w:val="0028053D"/>
    <w:rsid w:val="0028399A"/>
    <w:rsid w:val="0029115B"/>
    <w:rsid w:val="00296C84"/>
    <w:rsid w:val="00297F2E"/>
    <w:rsid w:val="002A066D"/>
    <w:rsid w:val="002A3AF8"/>
    <w:rsid w:val="002A440F"/>
    <w:rsid w:val="002B0D54"/>
    <w:rsid w:val="002B6DA6"/>
    <w:rsid w:val="002B7623"/>
    <w:rsid w:val="002D47BD"/>
    <w:rsid w:val="002D4C05"/>
    <w:rsid w:val="002D7197"/>
    <w:rsid w:val="002E1A82"/>
    <w:rsid w:val="002E5765"/>
    <w:rsid w:val="002E5B69"/>
    <w:rsid w:val="002E7C8E"/>
    <w:rsid w:val="002F13C8"/>
    <w:rsid w:val="00310318"/>
    <w:rsid w:val="00310475"/>
    <w:rsid w:val="003104E3"/>
    <w:rsid w:val="00311D42"/>
    <w:rsid w:val="00315AAD"/>
    <w:rsid w:val="003219EB"/>
    <w:rsid w:val="00326CFC"/>
    <w:rsid w:val="00327404"/>
    <w:rsid w:val="0033060F"/>
    <w:rsid w:val="00345FBC"/>
    <w:rsid w:val="00354537"/>
    <w:rsid w:val="003553F8"/>
    <w:rsid w:val="0035610F"/>
    <w:rsid w:val="00362488"/>
    <w:rsid w:val="003625CF"/>
    <w:rsid w:val="00372F69"/>
    <w:rsid w:val="00380118"/>
    <w:rsid w:val="00380D4D"/>
    <w:rsid w:val="00383AF1"/>
    <w:rsid w:val="003955FE"/>
    <w:rsid w:val="003B19FE"/>
    <w:rsid w:val="003B239C"/>
    <w:rsid w:val="003B56E3"/>
    <w:rsid w:val="003B5B6B"/>
    <w:rsid w:val="003D067A"/>
    <w:rsid w:val="003D4FF7"/>
    <w:rsid w:val="003E35E1"/>
    <w:rsid w:val="003E535F"/>
    <w:rsid w:val="003F250A"/>
    <w:rsid w:val="003F4DCC"/>
    <w:rsid w:val="00400501"/>
    <w:rsid w:val="00400F25"/>
    <w:rsid w:val="00411B00"/>
    <w:rsid w:val="00413940"/>
    <w:rsid w:val="004263ED"/>
    <w:rsid w:val="00432CD1"/>
    <w:rsid w:val="00434BB7"/>
    <w:rsid w:val="0043738E"/>
    <w:rsid w:val="00440643"/>
    <w:rsid w:val="00441635"/>
    <w:rsid w:val="00452BB9"/>
    <w:rsid w:val="004550F8"/>
    <w:rsid w:val="004601A5"/>
    <w:rsid w:val="0046196D"/>
    <w:rsid w:val="004624F6"/>
    <w:rsid w:val="004667C2"/>
    <w:rsid w:val="0047780A"/>
    <w:rsid w:val="00487B4B"/>
    <w:rsid w:val="00494633"/>
    <w:rsid w:val="00495DD5"/>
    <w:rsid w:val="004A054C"/>
    <w:rsid w:val="004A154C"/>
    <w:rsid w:val="004B3187"/>
    <w:rsid w:val="004D0B0D"/>
    <w:rsid w:val="004D3829"/>
    <w:rsid w:val="004E6CFE"/>
    <w:rsid w:val="004F5257"/>
    <w:rsid w:val="004F6CCB"/>
    <w:rsid w:val="005171DB"/>
    <w:rsid w:val="00521938"/>
    <w:rsid w:val="00527B64"/>
    <w:rsid w:val="00534225"/>
    <w:rsid w:val="00534EB4"/>
    <w:rsid w:val="0053594A"/>
    <w:rsid w:val="00536752"/>
    <w:rsid w:val="00574E8A"/>
    <w:rsid w:val="005917FF"/>
    <w:rsid w:val="005A0E0E"/>
    <w:rsid w:val="005A241A"/>
    <w:rsid w:val="005A41F3"/>
    <w:rsid w:val="005A4E86"/>
    <w:rsid w:val="005A64A6"/>
    <w:rsid w:val="005B2024"/>
    <w:rsid w:val="005C0036"/>
    <w:rsid w:val="005C3690"/>
    <w:rsid w:val="005E431B"/>
    <w:rsid w:val="005E5D73"/>
    <w:rsid w:val="005F1658"/>
    <w:rsid w:val="005F47CE"/>
    <w:rsid w:val="006036C6"/>
    <w:rsid w:val="00612CD6"/>
    <w:rsid w:val="00626EF0"/>
    <w:rsid w:val="006342D0"/>
    <w:rsid w:val="00636291"/>
    <w:rsid w:val="006456A1"/>
    <w:rsid w:val="00646830"/>
    <w:rsid w:val="006469F5"/>
    <w:rsid w:val="006471A1"/>
    <w:rsid w:val="00654F63"/>
    <w:rsid w:val="006562B8"/>
    <w:rsid w:val="006718C1"/>
    <w:rsid w:val="00672CC2"/>
    <w:rsid w:val="00672EA0"/>
    <w:rsid w:val="00681535"/>
    <w:rsid w:val="0068224C"/>
    <w:rsid w:val="006967F7"/>
    <w:rsid w:val="006A3360"/>
    <w:rsid w:val="006B5009"/>
    <w:rsid w:val="006C4DB5"/>
    <w:rsid w:val="006C6C4B"/>
    <w:rsid w:val="006C6EEF"/>
    <w:rsid w:val="006D4FA1"/>
    <w:rsid w:val="006E0552"/>
    <w:rsid w:val="006E42AA"/>
    <w:rsid w:val="00703A0A"/>
    <w:rsid w:val="0071441F"/>
    <w:rsid w:val="00715781"/>
    <w:rsid w:val="007361B2"/>
    <w:rsid w:val="00746636"/>
    <w:rsid w:val="007466B8"/>
    <w:rsid w:val="00754022"/>
    <w:rsid w:val="00760C11"/>
    <w:rsid w:val="00763DF6"/>
    <w:rsid w:val="00767578"/>
    <w:rsid w:val="00772C7D"/>
    <w:rsid w:val="0077563D"/>
    <w:rsid w:val="00786710"/>
    <w:rsid w:val="007B3796"/>
    <w:rsid w:val="007B631A"/>
    <w:rsid w:val="007B6A24"/>
    <w:rsid w:val="007B7942"/>
    <w:rsid w:val="007C40C5"/>
    <w:rsid w:val="007C435D"/>
    <w:rsid w:val="007D2B1C"/>
    <w:rsid w:val="007D44FA"/>
    <w:rsid w:val="007D51B7"/>
    <w:rsid w:val="007F42BD"/>
    <w:rsid w:val="00802B48"/>
    <w:rsid w:val="008037CA"/>
    <w:rsid w:val="00810767"/>
    <w:rsid w:val="008122CE"/>
    <w:rsid w:val="00823135"/>
    <w:rsid w:val="008503E9"/>
    <w:rsid w:val="00853323"/>
    <w:rsid w:val="00854C19"/>
    <w:rsid w:val="008703A1"/>
    <w:rsid w:val="00892B93"/>
    <w:rsid w:val="0089569B"/>
    <w:rsid w:val="008A04A8"/>
    <w:rsid w:val="008A0F58"/>
    <w:rsid w:val="008A3281"/>
    <w:rsid w:val="008A4441"/>
    <w:rsid w:val="008A7660"/>
    <w:rsid w:val="008C4494"/>
    <w:rsid w:val="008E4665"/>
    <w:rsid w:val="008E5A83"/>
    <w:rsid w:val="008E6ADE"/>
    <w:rsid w:val="008E6F07"/>
    <w:rsid w:val="008F5E4F"/>
    <w:rsid w:val="00900E0E"/>
    <w:rsid w:val="009025BF"/>
    <w:rsid w:val="00902E78"/>
    <w:rsid w:val="0091217B"/>
    <w:rsid w:val="00912C58"/>
    <w:rsid w:val="0091494C"/>
    <w:rsid w:val="00920A3F"/>
    <w:rsid w:val="009227F8"/>
    <w:rsid w:val="00946C4E"/>
    <w:rsid w:val="0095117C"/>
    <w:rsid w:val="00951481"/>
    <w:rsid w:val="009546B8"/>
    <w:rsid w:val="00956521"/>
    <w:rsid w:val="0096639B"/>
    <w:rsid w:val="009718B2"/>
    <w:rsid w:val="00971D55"/>
    <w:rsid w:val="00972F16"/>
    <w:rsid w:val="00974592"/>
    <w:rsid w:val="009771BE"/>
    <w:rsid w:val="0098279F"/>
    <w:rsid w:val="00985BD8"/>
    <w:rsid w:val="00987A54"/>
    <w:rsid w:val="00996A3E"/>
    <w:rsid w:val="009A2DFF"/>
    <w:rsid w:val="009A5E7B"/>
    <w:rsid w:val="009A63C7"/>
    <w:rsid w:val="009A7C54"/>
    <w:rsid w:val="009D157F"/>
    <w:rsid w:val="009D5E23"/>
    <w:rsid w:val="009D5F1F"/>
    <w:rsid w:val="009E362E"/>
    <w:rsid w:val="009F1F0F"/>
    <w:rsid w:val="009F2EB5"/>
    <w:rsid w:val="009F711D"/>
    <w:rsid w:val="00A02CF2"/>
    <w:rsid w:val="00A059D7"/>
    <w:rsid w:val="00A11AE7"/>
    <w:rsid w:val="00A13CF2"/>
    <w:rsid w:val="00A24AF5"/>
    <w:rsid w:val="00A340CF"/>
    <w:rsid w:val="00A36E0C"/>
    <w:rsid w:val="00A41EE6"/>
    <w:rsid w:val="00A61A0F"/>
    <w:rsid w:val="00A66336"/>
    <w:rsid w:val="00A757A1"/>
    <w:rsid w:val="00A76981"/>
    <w:rsid w:val="00A82780"/>
    <w:rsid w:val="00A8314C"/>
    <w:rsid w:val="00A85A66"/>
    <w:rsid w:val="00A9193C"/>
    <w:rsid w:val="00A92D67"/>
    <w:rsid w:val="00A97591"/>
    <w:rsid w:val="00AA2DFF"/>
    <w:rsid w:val="00AA49B1"/>
    <w:rsid w:val="00AC1698"/>
    <w:rsid w:val="00AD0696"/>
    <w:rsid w:val="00AD1803"/>
    <w:rsid w:val="00AE5755"/>
    <w:rsid w:val="00B00969"/>
    <w:rsid w:val="00B03993"/>
    <w:rsid w:val="00B15E96"/>
    <w:rsid w:val="00B32555"/>
    <w:rsid w:val="00B40034"/>
    <w:rsid w:val="00B43132"/>
    <w:rsid w:val="00B4419D"/>
    <w:rsid w:val="00B649FB"/>
    <w:rsid w:val="00B7408D"/>
    <w:rsid w:val="00B75082"/>
    <w:rsid w:val="00B77D78"/>
    <w:rsid w:val="00B81F96"/>
    <w:rsid w:val="00B825AB"/>
    <w:rsid w:val="00B951B9"/>
    <w:rsid w:val="00BA720F"/>
    <w:rsid w:val="00BB5083"/>
    <w:rsid w:val="00BB569A"/>
    <w:rsid w:val="00BD0631"/>
    <w:rsid w:val="00BE47AA"/>
    <w:rsid w:val="00BE49B3"/>
    <w:rsid w:val="00C002AA"/>
    <w:rsid w:val="00C010DC"/>
    <w:rsid w:val="00C01397"/>
    <w:rsid w:val="00C11C51"/>
    <w:rsid w:val="00C20FF2"/>
    <w:rsid w:val="00C21DD1"/>
    <w:rsid w:val="00C31E77"/>
    <w:rsid w:val="00C36533"/>
    <w:rsid w:val="00C4331B"/>
    <w:rsid w:val="00C46095"/>
    <w:rsid w:val="00C51795"/>
    <w:rsid w:val="00C53FA0"/>
    <w:rsid w:val="00C73841"/>
    <w:rsid w:val="00C7696A"/>
    <w:rsid w:val="00C77E71"/>
    <w:rsid w:val="00C82AA3"/>
    <w:rsid w:val="00C93E12"/>
    <w:rsid w:val="00C979A5"/>
    <w:rsid w:val="00CA0878"/>
    <w:rsid w:val="00CA26FF"/>
    <w:rsid w:val="00CA2BA4"/>
    <w:rsid w:val="00CB708E"/>
    <w:rsid w:val="00CC4F47"/>
    <w:rsid w:val="00CD70B3"/>
    <w:rsid w:val="00CE0027"/>
    <w:rsid w:val="00CE2763"/>
    <w:rsid w:val="00CE533B"/>
    <w:rsid w:val="00CF01EA"/>
    <w:rsid w:val="00CF2237"/>
    <w:rsid w:val="00CF37BE"/>
    <w:rsid w:val="00CF380D"/>
    <w:rsid w:val="00CF7B58"/>
    <w:rsid w:val="00D04A07"/>
    <w:rsid w:val="00D219CC"/>
    <w:rsid w:val="00D253E6"/>
    <w:rsid w:val="00D26870"/>
    <w:rsid w:val="00D279CA"/>
    <w:rsid w:val="00D37412"/>
    <w:rsid w:val="00D63A17"/>
    <w:rsid w:val="00D64A6F"/>
    <w:rsid w:val="00D77DC2"/>
    <w:rsid w:val="00D867B1"/>
    <w:rsid w:val="00D8753D"/>
    <w:rsid w:val="00D95AED"/>
    <w:rsid w:val="00DC09A1"/>
    <w:rsid w:val="00DD322B"/>
    <w:rsid w:val="00DD7F07"/>
    <w:rsid w:val="00DE4549"/>
    <w:rsid w:val="00DE5610"/>
    <w:rsid w:val="00DE5E49"/>
    <w:rsid w:val="00DE76D4"/>
    <w:rsid w:val="00DF0187"/>
    <w:rsid w:val="00DF1544"/>
    <w:rsid w:val="00DF2267"/>
    <w:rsid w:val="00DF3191"/>
    <w:rsid w:val="00DF6663"/>
    <w:rsid w:val="00E0151F"/>
    <w:rsid w:val="00E05397"/>
    <w:rsid w:val="00E10F0B"/>
    <w:rsid w:val="00E219B0"/>
    <w:rsid w:val="00E30B28"/>
    <w:rsid w:val="00E34757"/>
    <w:rsid w:val="00E34DB9"/>
    <w:rsid w:val="00E43E0C"/>
    <w:rsid w:val="00E511C0"/>
    <w:rsid w:val="00E55C98"/>
    <w:rsid w:val="00E66AEB"/>
    <w:rsid w:val="00E71473"/>
    <w:rsid w:val="00E74285"/>
    <w:rsid w:val="00E83257"/>
    <w:rsid w:val="00E90B25"/>
    <w:rsid w:val="00E93AE5"/>
    <w:rsid w:val="00E96C7F"/>
    <w:rsid w:val="00EA32D3"/>
    <w:rsid w:val="00EB286F"/>
    <w:rsid w:val="00EC557F"/>
    <w:rsid w:val="00ED2EC1"/>
    <w:rsid w:val="00ED7CE2"/>
    <w:rsid w:val="00EE2C08"/>
    <w:rsid w:val="00EE3D8E"/>
    <w:rsid w:val="00EF531D"/>
    <w:rsid w:val="00F02AE7"/>
    <w:rsid w:val="00F060AF"/>
    <w:rsid w:val="00F071AA"/>
    <w:rsid w:val="00F15510"/>
    <w:rsid w:val="00F24BF3"/>
    <w:rsid w:val="00F301F7"/>
    <w:rsid w:val="00F43F02"/>
    <w:rsid w:val="00F465DA"/>
    <w:rsid w:val="00F4737F"/>
    <w:rsid w:val="00F47F22"/>
    <w:rsid w:val="00F54FE4"/>
    <w:rsid w:val="00F635DE"/>
    <w:rsid w:val="00F77F3C"/>
    <w:rsid w:val="00F82B2B"/>
    <w:rsid w:val="00F8303B"/>
    <w:rsid w:val="00F84CEC"/>
    <w:rsid w:val="00F8695E"/>
    <w:rsid w:val="00F946F9"/>
    <w:rsid w:val="00FB148B"/>
    <w:rsid w:val="00FC0C3B"/>
    <w:rsid w:val="00FC1736"/>
    <w:rsid w:val="00FC54E8"/>
    <w:rsid w:val="00FD7DC7"/>
    <w:rsid w:val="00FE131A"/>
    <w:rsid w:val="00FF75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f6ead5" stroke="f">
      <v:fill color="#f6ead5" on="f"/>
      <v:stroke on="f"/>
      <o:colormru v:ext="edit" colors="#890023,#f6ead5"/>
    </o:shapedefaults>
    <o:shapelayout v:ext="edit">
      <o:idmap v:ext="edit" data="1"/>
    </o:shapelayout>
  </w:shapeDefaults>
  <w:doNotEmbedSmartTags/>
  <w:decimalSymbol w:val="."/>
  <w:listSeparator w:val=","/>
  <w15:docId w15:val="{E6012C1B-FA8A-4F30-9738-6F62F9A83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MS Mincho"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w:qFormat/>
    <w:rsid w:val="00A61A0F"/>
  </w:style>
  <w:style w:type="paragraph" w:styleId="Heading1">
    <w:name w:val="heading 1"/>
    <w:aliases w:val="SubHead1"/>
    <w:basedOn w:val="Heading2"/>
    <w:next w:val="AonBodyCopy"/>
    <w:qFormat/>
    <w:rsid w:val="00A61A0F"/>
    <w:pPr>
      <w:spacing w:before="120" w:after="240"/>
      <w:outlineLvl w:val="0"/>
    </w:pPr>
    <w:rPr>
      <w:color w:val="000000" w:themeColor="text1"/>
      <w:sz w:val="36"/>
      <w:szCs w:val="36"/>
    </w:rPr>
  </w:style>
  <w:style w:type="paragraph" w:styleId="Heading2">
    <w:name w:val="heading 2"/>
    <w:basedOn w:val="AonBodyCopy"/>
    <w:next w:val="AonBodyCopy"/>
    <w:qFormat/>
    <w:rsid w:val="00A61A0F"/>
    <w:pPr>
      <w:keepNext/>
      <w:keepLines/>
      <w:suppressAutoHyphens/>
      <w:autoSpaceDE w:val="0"/>
      <w:autoSpaceDN w:val="0"/>
      <w:adjustRightInd w:val="0"/>
      <w:spacing w:before="240" w:after="120"/>
      <w:textAlignment w:val="center"/>
      <w:outlineLvl w:val="1"/>
    </w:pPr>
    <w:rPr>
      <w:rFonts w:eastAsia="Times New Roman"/>
      <w:sz w:val="32"/>
    </w:rPr>
  </w:style>
  <w:style w:type="paragraph" w:styleId="Heading3">
    <w:name w:val="heading 3"/>
    <w:basedOn w:val="AonBodyCopy"/>
    <w:next w:val="AonBodyCopy"/>
    <w:qFormat/>
    <w:rsid w:val="00A61A0F"/>
    <w:pPr>
      <w:keepNext/>
      <w:keepLines/>
      <w:spacing w:before="240" w:after="120"/>
      <w:outlineLvl w:val="2"/>
    </w:pPr>
    <w:rPr>
      <w:sz w:val="28"/>
    </w:rPr>
  </w:style>
  <w:style w:type="paragraph" w:styleId="Heading4">
    <w:name w:val="heading 4"/>
    <w:basedOn w:val="AonBodyCopy"/>
    <w:next w:val="AonBodyCopy"/>
    <w:qFormat/>
    <w:rsid w:val="00A61A0F"/>
    <w:pPr>
      <w:keepNext/>
      <w:keepLines/>
      <w:suppressAutoHyphens/>
      <w:autoSpaceDE w:val="0"/>
      <w:autoSpaceDN w:val="0"/>
      <w:adjustRightInd w:val="0"/>
      <w:spacing w:before="120" w:after="120" w:line="276" w:lineRule="auto"/>
      <w:textAlignment w:val="center"/>
      <w:outlineLvl w:val="3"/>
    </w:pPr>
    <w:rPr>
      <w:rFonts w:eastAsia="Times New Roman"/>
      <w:bCs/>
      <w:sz w:val="24"/>
    </w:rPr>
  </w:style>
  <w:style w:type="paragraph" w:styleId="Heading5">
    <w:name w:val="heading 5"/>
    <w:basedOn w:val="Heading4"/>
    <w:next w:val="AonBodyCopy"/>
    <w:link w:val="Heading5Char"/>
    <w:qFormat/>
    <w:rsid w:val="00A61A0F"/>
    <w:pPr>
      <w:spacing w:before="200"/>
      <w:outlineLvl w:val="4"/>
    </w:pPr>
    <w:rPr>
      <w:rFonts w:asciiTheme="majorHAnsi" w:eastAsiaTheme="majorEastAsia" w:hAnsiTheme="majorHAnsi" w:cstheme="majorBid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onBlue">
    <w:name w:val="Aon  Blue"/>
    <w:rsid w:val="00A61A0F"/>
    <w:rPr>
      <w:color w:val="0083A9"/>
    </w:rPr>
  </w:style>
  <w:style w:type="character" w:customStyle="1" w:styleId="AonDarkBlue">
    <w:name w:val="Aon  Dark Blue"/>
    <w:rsid w:val="00A61A0F"/>
    <w:rPr>
      <w:color w:val="0039A6" w:themeColor="accent4"/>
    </w:rPr>
  </w:style>
  <w:style w:type="character" w:customStyle="1" w:styleId="AonDarkGray">
    <w:name w:val="Aon  Dark Gray"/>
    <w:rsid w:val="00A61A0F"/>
    <w:rPr>
      <w:color w:val="4D4F53"/>
    </w:rPr>
  </w:style>
  <w:style w:type="character" w:customStyle="1" w:styleId="AonGold">
    <w:name w:val="Aon  Gold"/>
    <w:rsid w:val="00A61A0F"/>
    <w:rPr>
      <w:color w:val="F0AB00"/>
    </w:rPr>
  </w:style>
  <w:style w:type="character" w:customStyle="1" w:styleId="AonGreen">
    <w:name w:val="Aon  Green"/>
    <w:rsid w:val="00A61A0F"/>
    <w:rPr>
      <w:color w:val="7AB800"/>
    </w:rPr>
  </w:style>
  <w:style w:type="character" w:customStyle="1" w:styleId="AonLightBlue">
    <w:name w:val="Aon  Light Blue"/>
    <w:rsid w:val="00A61A0F"/>
    <w:rPr>
      <w:color w:val="5EB6E4"/>
    </w:rPr>
  </w:style>
  <w:style w:type="character" w:customStyle="1" w:styleId="AonPurple">
    <w:name w:val="Aon  Purple"/>
    <w:rsid w:val="00A61A0F"/>
    <w:rPr>
      <w:color w:val="6E267B" w:themeColor="accent5"/>
    </w:rPr>
  </w:style>
  <w:style w:type="character" w:customStyle="1" w:styleId="AonRed">
    <w:name w:val="Aon  Red"/>
    <w:rsid w:val="00A61A0F"/>
    <w:rPr>
      <w:color w:val="E11B22"/>
    </w:rPr>
  </w:style>
  <w:style w:type="paragraph" w:customStyle="1" w:styleId="AonBodyCopy">
    <w:name w:val="Aon Body Copy"/>
    <w:basedOn w:val="Normal"/>
    <w:link w:val="AonBodyCopyChar"/>
    <w:rsid w:val="00A61A0F"/>
    <w:pPr>
      <w:spacing w:after="240" w:line="264" w:lineRule="auto"/>
    </w:pPr>
  </w:style>
  <w:style w:type="paragraph" w:customStyle="1" w:styleId="AonBulletCopy">
    <w:name w:val="Aon Bullet Copy"/>
    <w:basedOn w:val="AonBodyCopy"/>
    <w:rsid w:val="00A61A0F"/>
    <w:pPr>
      <w:spacing w:after="120" w:line="240" w:lineRule="auto"/>
    </w:pPr>
    <w:rPr>
      <w:rFonts w:eastAsia="Times New Roman"/>
    </w:rPr>
  </w:style>
  <w:style w:type="paragraph" w:customStyle="1" w:styleId="AonBullet1">
    <w:name w:val="Aon Bullet 1"/>
    <w:basedOn w:val="AonBulletCopy"/>
    <w:rsid w:val="00A61A0F"/>
    <w:pPr>
      <w:numPr>
        <w:numId w:val="1"/>
      </w:numPr>
    </w:pPr>
  </w:style>
  <w:style w:type="paragraph" w:customStyle="1" w:styleId="AonBullet2">
    <w:name w:val="Aon Bullet 2"/>
    <w:basedOn w:val="AonBulletCopy"/>
    <w:rsid w:val="00A61A0F"/>
    <w:pPr>
      <w:numPr>
        <w:ilvl w:val="1"/>
        <w:numId w:val="1"/>
      </w:numPr>
    </w:pPr>
  </w:style>
  <w:style w:type="paragraph" w:customStyle="1" w:styleId="AonBullet3">
    <w:name w:val="Aon Bullet 3"/>
    <w:basedOn w:val="AonBulletCopy"/>
    <w:rsid w:val="00A61A0F"/>
    <w:pPr>
      <w:numPr>
        <w:ilvl w:val="2"/>
        <w:numId w:val="1"/>
      </w:numPr>
    </w:pPr>
  </w:style>
  <w:style w:type="paragraph" w:customStyle="1" w:styleId="AonBullet4">
    <w:name w:val="Aon Bullet 4"/>
    <w:basedOn w:val="AonBulletCopy"/>
    <w:rsid w:val="00A61A0F"/>
    <w:pPr>
      <w:numPr>
        <w:ilvl w:val="3"/>
        <w:numId w:val="1"/>
      </w:numPr>
    </w:pPr>
    <w:rPr>
      <w:lang w:val="de-DE"/>
    </w:rPr>
  </w:style>
  <w:style w:type="paragraph" w:customStyle="1" w:styleId="AonBullet5">
    <w:name w:val="Aon Bullet 5"/>
    <w:basedOn w:val="AonBulletCopy"/>
    <w:rsid w:val="00A61A0F"/>
    <w:pPr>
      <w:numPr>
        <w:ilvl w:val="4"/>
        <w:numId w:val="1"/>
      </w:numPr>
    </w:pPr>
  </w:style>
  <w:style w:type="paragraph" w:customStyle="1" w:styleId="AonFooter">
    <w:name w:val="Aon Footer"/>
    <w:basedOn w:val="Normal"/>
    <w:rsid w:val="00A61A0F"/>
    <w:pPr>
      <w:tabs>
        <w:tab w:val="right" w:pos="9360"/>
      </w:tabs>
    </w:pPr>
    <w:rPr>
      <w:sz w:val="16"/>
      <w:szCs w:val="16"/>
    </w:rPr>
  </w:style>
  <w:style w:type="paragraph" w:customStyle="1" w:styleId="AonBusinessUnit">
    <w:name w:val="Aon Business Unit"/>
    <w:basedOn w:val="AonFooter"/>
    <w:qFormat/>
    <w:rsid w:val="00A61A0F"/>
    <w:rPr>
      <w:b/>
    </w:rPr>
  </w:style>
  <w:style w:type="paragraph" w:customStyle="1" w:styleId="AonContact">
    <w:name w:val="Aon Contact"/>
    <w:basedOn w:val="AonBodyCopy"/>
    <w:rsid w:val="00A61A0F"/>
    <w:pPr>
      <w:spacing w:after="0"/>
    </w:pPr>
  </w:style>
  <w:style w:type="paragraph" w:customStyle="1" w:styleId="AonContactName">
    <w:name w:val="Aon Contact Name"/>
    <w:basedOn w:val="AonContact"/>
    <w:rsid w:val="00A61A0F"/>
    <w:rPr>
      <w:b/>
    </w:rPr>
  </w:style>
  <w:style w:type="paragraph" w:customStyle="1" w:styleId="AonDocumentSubtitle">
    <w:name w:val="Aon Document Subtitle"/>
    <w:basedOn w:val="Normal"/>
    <w:next w:val="AonBodyCopy"/>
    <w:qFormat/>
    <w:rsid w:val="00A61A0F"/>
    <w:pPr>
      <w:keepNext/>
      <w:keepLines/>
      <w:suppressAutoHyphens/>
      <w:autoSpaceDE w:val="0"/>
      <w:autoSpaceDN w:val="0"/>
      <w:adjustRightInd w:val="0"/>
      <w:spacing w:before="300" w:after="100"/>
      <w:textAlignment w:val="center"/>
    </w:pPr>
    <w:rPr>
      <w:rFonts w:eastAsia="Times New Roman"/>
      <w:sz w:val="32"/>
    </w:rPr>
  </w:style>
  <w:style w:type="paragraph" w:customStyle="1" w:styleId="AonDocumentTitle">
    <w:name w:val="Aon Document Title"/>
    <w:basedOn w:val="AonBodyCopy"/>
    <w:qFormat/>
    <w:rsid w:val="00A61A0F"/>
    <w:pPr>
      <w:spacing w:line="240" w:lineRule="auto"/>
    </w:pPr>
    <w:rPr>
      <w:sz w:val="72"/>
    </w:rPr>
  </w:style>
  <w:style w:type="character" w:customStyle="1" w:styleId="AonHeaderDividerLines">
    <w:name w:val="Aon Header Divider Lines"/>
    <w:basedOn w:val="DefaultParagraphFont"/>
    <w:rsid w:val="00A61A0F"/>
    <w:rPr>
      <w:position w:val="1"/>
    </w:rPr>
  </w:style>
  <w:style w:type="paragraph" w:customStyle="1" w:styleId="AonLegalCopy">
    <w:name w:val="Aon Legal Copy"/>
    <w:basedOn w:val="Normal"/>
    <w:rsid w:val="00A61A0F"/>
    <w:pPr>
      <w:spacing w:line="264" w:lineRule="auto"/>
    </w:pPr>
    <w:rPr>
      <w:rFonts w:eastAsia="Times New Roman"/>
      <w:sz w:val="16"/>
      <w:szCs w:val="16"/>
    </w:rPr>
  </w:style>
  <w:style w:type="numbering" w:customStyle="1" w:styleId="AonList">
    <w:name w:val="Aon List"/>
    <w:rsid w:val="00A61A0F"/>
    <w:pPr>
      <w:numPr>
        <w:numId w:val="1"/>
      </w:numPr>
    </w:pPr>
  </w:style>
  <w:style w:type="paragraph" w:customStyle="1" w:styleId="AonMarketPractice">
    <w:name w:val="Aon Market/Practice"/>
    <w:basedOn w:val="AonFooter"/>
    <w:qFormat/>
    <w:rsid w:val="00A61A0F"/>
    <w:rPr>
      <w:noProof/>
      <w:sz w:val="15"/>
    </w:rPr>
  </w:style>
  <w:style w:type="character" w:customStyle="1" w:styleId="AonProprietary">
    <w:name w:val="Aon Proprietary"/>
    <w:basedOn w:val="DefaultParagraphFont"/>
    <w:uiPriority w:val="1"/>
    <w:qFormat/>
    <w:rsid w:val="00A61A0F"/>
    <w:rPr>
      <w:rFonts w:asciiTheme="minorHAnsi" w:hAnsiTheme="minorHAnsi"/>
      <w:i/>
      <w:sz w:val="15"/>
      <w:szCs w:val="15"/>
    </w:rPr>
  </w:style>
  <w:style w:type="paragraph" w:customStyle="1" w:styleId="AonSource">
    <w:name w:val="Aon Source"/>
    <w:basedOn w:val="Normal"/>
    <w:qFormat/>
    <w:rsid w:val="00A61A0F"/>
    <w:pPr>
      <w:spacing w:before="120" w:after="360"/>
      <w:contextualSpacing/>
    </w:pPr>
    <w:rPr>
      <w:sz w:val="16"/>
      <w:szCs w:val="16"/>
    </w:rPr>
  </w:style>
  <w:style w:type="paragraph" w:customStyle="1" w:styleId="AonTableColumnHead">
    <w:name w:val="Aon Table Column Head"/>
    <w:basedOn w:val="Normal"/>
    <w:rsid w:val="00A61A0F"/>
    <w:pPr>
      <w:spacing w:after="60"/>
    </w:pPr>
    <w:rPr>
      <w:rFonts w:eastAsia="Times" w:cs="Arial"/>
      <w:b/>
    </w:rPr>
  </w:style>
  <w:style w:type="paragraph" w:customStyle="1" w:styleId="AonTableCopy">
    <w:name w:val="Aon Table Copy"/>
    <w:basedOn w:val="Normal"/>
    <w:rsid w:val="00A61A0F"/>
    <w:pPr>
      <w:spacing w:before="40" w:line="200" w:lineRule="atLeast"/>
    </w:pPr>
    <w:rPr>
      <w:rFonts w:cs="Arial"/>
    </w:rPr>
  </w:style>
  <w:style w:type="paragraph" w:customStyle="1" w:styleId="AonTableHeader">
    <w:name w:val="Aon Table Header"/>
    <w:basedOn w:val="Normal"/>
    <w:rsid w:val="00A61A0F"/>
    <w:rPr>
      <w:rFonts w:eastAsia="Times" w:cs="Arial"/>
      <w:b/>
    </w:rPr>
  </w:style>
  <w:style w:type="paragraph" w:customStyle="1" w:styleId="AonTableRowHead">
    <w:name w:val="Aon Table Row Head"/>
    <w:basedOn w:val="Normal"/>
    <w:rsid w:val="00A61A0F"/>
    <w:pPr>
      <w:spacing w:before="40" w:line="200" w:lineRule="atLeast"/>
    </w:pPr>
    <w:rPr>
      <w:rFonts w:cs="Arial"/>
      <w:b/>
    </w:rPr>
  </w:style>
  <w:style w:type="paragraph" w:customStyle="1" w:styleId="AonTableTitle">
    <w:name w:val="Aon Table Title"/>
    <w:basedOn w:val="Normal"/>
    <w:rsid w:val="00A61A0F"/>
    <w:pPr>
      <w:autoSpaceDE w:val="0"/>
      <w:autoSpaceDN w:val="0"/>
      <w:adjustRightInd w:val="0"/>
      <w:spacing w:after="240"/>
      <w:textAlignment w:val="center"/>
    </w:pPr>
    <w:rPr>
      <w:rFonts w:eastAsia="Times New Roman"/>
      <w:b/>
      <w:bCs/>
      <w:color w:val="000000"/>
    </w:rPr>
  </w:style>
  <w:style w:type="paragraph" w:customStyle="1" w:styleId="AonTOCHeader">
    <w:name w:val="Aon TOC Header"/>
    <w:basedOn w:val="Normal"/>
    <w:next w:val="Heading1"/>
    <w:rsid w:val="00A61A0F"/>
    <w:pPr>
      <w:spacing w:before="120" w:after="240" w:line="264" w:lineRule="auto"/>
    </w:pPr>
    <w:rPr>
      <w:sz w:val="36"/>
      <w:szCs w:val="36"/>
    </w:rPr>
  </w:style>
  <w:style w:type="paragraph" w:styleId="BalloonText">
    <w:name w:val="Balloon Text"/>
    <w:basedOn w:val="Normal"/>
    <w:link w:val="BalloonTextChar"/>
    <w:uiPriority w:val="99"/>
    <w:semiHidden/>
    <w:unhideWhenUsed/>
    <w:rsid w:val="00A61A0F"/>
    <w:rPr>
      <w:rFonts w:ascii="Tahoma" w:hAnsi="Tahoma" w:cs="Tahoma"/>
      <w:sz w:val="16"/>
      <w:szCs w:val="16"/>
    </w:rPr>
  </w:style>
  <w:style w:type="character" w:customStyle="1" w:styleId="BalloonTextChar">
    <w:name w:val="Balloon Text Char"/>
    <w:basedOn w:val="DefaultParagraphFont"/>
    <w:link w:val="BalloonText"/>
    <w:uiPriority w:val="99"/>
    <w:semiHidden/>
    <w:rsid w:val="00A61A0F"/>
    <w:rPr>
      <w:rFonts w:ascii="Tahoma" w:hAnsi="Tahoma" w:cs="Tahoma"/>
      <w:sz w:val="16"/>
      <w:szCs w:val="16"/>
    </w:rPr>
  </w:style>
  <w:style w:type="paragraph" w:styleId="Footer">
    <w:name w:val="footer"/>
    <w:basedOn w:val="Normal"/>
    <w:link w:val="FooterChar"/>
    <w:semiHidden/>
    <w:rsid w:val="00A61A0F"/>
    <w:pPr>
      <w:tabs>
        <w:tab w:val="center" w:pos="4320"/>
        <w:tab w:val="right" w:pos="8640"/>
      </w:tabs>
    </w:pPr>
  </w:style>
  <w:style w:type="character" w:customStyle="1" w:styleId="FooterChar">
    <w:name w:val="Footer Char"/>
    <w:basedOn w:val="DefaultParagraphFont"/>
    <w:link w:val="Footer"/>
    <w:semiHidden/>
    <w:rsid w:val="00A61A0F"/>
  </w:style>
  <w:style w:type="paragraph" w:styleId="Header">
    <w:name w:val="header"/>
    <w:basedOn w:val="Normal"/>
    <w:link w:val="HeaderChar"/>
    <w:rsid w:val="00A61A0F"/>
    <w:pPr>
      <w:tabs>
        <w:tab w:val="center" w:pos="4320"/>
        <w:tab w:val="right" w:pos="8640"/>
      </w:tabs>
    </w:pPr>
  </w:style>
  <w:style w:type="character" w:customStyle="1" w:styleId="HeaderChar">
    <w:name w:val="Header Char"/>
    <w:basedOn w:val="DefaultParagraphFont"/>
    <w:link w:val="Header"/>
    <w:rsid w:val="00A61A0F"/>
  </w:style>
  <w:style w:type="character" w:styleId="Hyperlink">
    <w:name w:val="Hyperlink"/>
    <w:basedOn w:val="DefaultParagraphFont"/>
    <w:uiPriority w:val="99"/>
    <w:rsid w:val="00A61A0F"/>
    <w:rPr>
      <w:color w:val="0000FF"/>
      <w:u w:val="single"/>
    </w:rPr>
  </w:style>
  <w:style w:type="paragraph" w:styleId="TOC1">
    <w:name w:val="toc 1"/>
    <w:basedOn w:val="Normal"/>
    <w:next w:val="Normal"/>
    <w:uiPriority w:val="39"/>
    <w:rsid w:val="00A61A0F"/>
    <w:pPr>
      <w:tabs>
        <w:tab w:val="right" w:pos="7920"/>
      </w:tabs>
      <w:spacing w:before="240" w:after="240"/>
    </w:pPr>
    <w:rPr>
      <w:b/>
      <w:noProof/>
    </w:rPr>
  </w:style>
  <w:style w:type="paragraph" w:styleId="TOC2">
    <w:name w:val="toc 2"/>
    <w:basedOn w:val="TOC1"/>
    <w:uiPriority w:val="39"/>
    <w:rsid w:val="00A61A0F"/>
    <w:rPr>
      <w:b w:val="0"/>
    </w:rPr>
  </w:style>
  <w:style w:type="paragraph" w:styleId="TOC3">
    <w:name w:val="toc 3"/>
    <w:basedOn w:val="Normal"/>
    <w:next w:val="Normal"/>
    <w:uiPriority w:val="39"/>
    <w:rsid w:val="00A61A0F"/>
    <w:pPr>
      <w:tabs>
        <w:tab w:val="right" w:pos="7920"/>
      </w:tabs>
      <w:spacing w:line="480" w:lineRule="auto"/>
      <w:ind w:left="360"/>
    </w:pPr>
    <w:rPr>
      <w:rFonts w:eastAsia="Times"/>
    </w:rPr>
  </w:style>
  <w:style w:type="paragraph" w:styleId="TOC4">
    <w:name w:val="toc 4"/>
    <w:basedOn w:val="Normal"/>
    <w:next w:val="Normal"/>
    <w:autoRedefine/>
    <w:uiPriority w:val="39"/>
    <w:rsid w:val="00A61A0F"/>
    <w:pPr>
      <w:tabs>
        <w:tab w:val="right" w:pos="7920"/>
      </w:tabs>
      <w:spacing w:line="480" w:lineRule="auto"/>
      <w:ind w:left="720"/>
    </w:pPr>
    <w:rPr>
      <w:rFonts w:eastAsia="Times"/>
    </w:rPr>
  </w:style>
  <w:style w:type="paragraph" w:styleId="TOC6">
    <w:name w:val="toc 6"/>
    <w:basedOn w:val="Normal"/>
    <w:next w:val="Normal"/>
    <w:autoRedefine/>
    <w:semiHidden/>
    <w:rsid w:val="00A61A0F"/>
    <w:pPr>
      <w:ind w:left="1000"/>
    </w:pPr>
    <w:rPr>
      <w:rFonts w:ascii="Times New Roman" w:hAnsi="Times New Roman"/>
    </w:rPr>
  </w:style>
  <w:style w:type="paragraph" w:styleId="TOC7">
    <w:name w:val="toc 7"/>
    <w:basedOn w:val="Normal"/>
    <w:next w:val="Normal"/>
    <w:autoRedefine/>
    <w:semiHidden/>
    <w:rsid w:val="00A61A0F"/>
    <w:pPr>
      <w:ind w:left="1200"/>
    </w:pPr>
    <w:rPr>
      <w:rFonts w:ascii="Times New Roman" w:hAnsi="Times New Roman"/>
    </w:rPr>
  </w:style>
  <w:style w:type="paragraph" w:styleId="TOC8">
    <w:name w:val="toc 8"/>
    <w:basedOn w:val="Normal"/>
    <w:next w:val="Normal"/>
    <w:autoRedefine/>
    <w:semiHidden/>
    <w:rsid w:val="00A61A0F"/>
    <w:pPr>
      <w:ind w:left="1400"/>
    </w:pPr>
    <w:rPr>
      <w:rFonts w:ascii="Times New Roman" w:hAnsi="Times New Roman"/>
    </w:rPr>
  </w:style>
  <w:style w:type="paragraph" w:styleId="TOC9">
    <w:name w:val="toc 9"/>
    <w:basedOn w:val="Normal"/>
    <w:next w:val="Normal"/>
    <w:autoRedefine/>
    <w:semiHidden/>
    <w:rsid w:val="00A61A0F"/>
    <w:pPr>
      <w:ind w:left="1600"/>
    </w:pPr>
    <w:rPr>
      <w:rFonts w:ascii="Times New Roman" w:hAnsi="Times New Roman"/>
    </w:rPr>
  </w:style>
  <w:style w:type="paragraph" w:customStyle="1" w:styleId="NoteParagraphItalic">
    <w:name w:val="Note: Paragraph/Italic"/>
    <w:basedOn w:val="AonBodyCopy"/>
    <w:rsid w:val="00A61A0F"/>
    <w:rPr>
      <w:i/>
    </w:rPr>
  </w:style>
  <w:style w:type="character" w:customStyle="1" w:styleId="Heading5Char">
    <w:name w:val="Heading 5 Char"/>
    <w:basedOn w:val="DefaultParagraphFont"/>
    <w:link w:val="Heading5"/>
    <w:rsid w:val="00A61A0F"/>
    <w:rPr>
      <w:rFonts w:asciiTheme="majorHAnsi" w:eastAsiaTheme="majorEastAsia" w:hAnsiTheme="majorHAnsi" w:cstheme="majorBidi"/>
      <w:bCs/>
      <w:color w:val="000000" w:themeColor="text1"/>
    </w:rPr>
  </w:style>
  <w:style w:type="character" w:customStyle="1" w:styleId="AonBodyCopyChar">
    <w:name w:val="Aon Body Copy Char"/>
    <w:basedOn w:val="DefaultParagraphFont"/>
    <w:link w:val="AonBodyCopy"/>
    <w:rsid w:val="00A61A0F"/>
  </w:style>
  <w:style w:type="paragraph" w:customStyle="1" w:styleId="AonDivider">
    <w:name w:val="Aon Divider"/>
    <w:basedOn w:val="Heading1"/>
    <w:next w:val="Normal"/>
    <w:rsid w:val="00A61A0F"/>
    <w:pPr>
      <w:pageBreakBefore/>
      <w:spacing w:before="0" w:after="0"/>
    </w:pPr>
    <w:rPr>
      <w:sz w:val="44"/>
    </w:rPr>
  </w:style>
  <w:style w:type="paragraph" w:customStyle="1" w:styleId="AonTableBullet1">
    <w:name w:val="Aon Table Bullet 1"/>
    <w:basedOn w:val="AonBullet1"/>
    <w:qFormat/>
    <w:rsid w:val="00A61A0F"/>
    <w:pPr>
      <w:spacing w:before="40" w:after="0"/>
    </w:pPr>
  </w:style>
  <w:style w:type="paragraph" w:customStyle="1" w:styleId="AonTableBullet2">
    <w:name w:val="Aon Table Bullet 2"/>
    <w:basedOn w:val="AonBullet2"/>
    <w:qFormat/>
    <w:rsid w:val="00A61A0F"/>
    <w:pPr>
      <w:spacing w:before="40" w:after="0"/>
    </w:pPr>
  </w:style>
  <w:style w:type="paragraph" w:customStyle="1" w:styleId="AonTableBullet3">
    <w:name w:val="Aon Table Bullet 3"/>
    <w:basedOn w:val="AonBullet3"/>
    <w:qFormat/>
    <w:rsid w:val="00A61A0F"/>
    <w:pPr>
      <w:spacing w:before="40" w:after="0"/>
    </w:pPr>
  </w:style>
  <w:style w:type="paragraph" w:styleId="FootnoteText">
    <w:name w:val="footnote text"/>
    <w:basedOn w:val="Normal"/>
    <w:link w:val="FootnoteTextChar"/>
    <w:uiPriority w:val="99"/>
    <w:rsid w:val="00A61A0F"/>
    <w:rPr>
      <w:sz w:val="18"/>
    </w:rPr>
  </w:style>
  <w:style w:type="character" w:customStyle="1" w:styleId="FootnoteTextChar">
    <w:name w:val="Footnote Text Char"/>
    <w:basedOn w:val="DefaultParagraphFont"/>
    <w:link w:val="FootnoteText"/>
    <w:uiPriority w:val="99"/>
    <w:rsid w:val="00A61A0F"/>
    <w:rPr>
      <w:sz w:val="18"/>
    </w:rPr>
  </w:style>
  <w:style w:type="paragraph" w:customStyle="1" w:styleId="MainTitle1Lne">
    <w:name w:val="MainTitle/1 Lne"/>
    <w:basedOn w:val="Normal"/>
    <w:next w:val="Normal"/>
    <w:rsid w:val="00E96C7F"/>
    <w:pPr>
      <w:keepNext/>
      <w:keepLines/>
      <w:pageBreakBefore/>
      <w:pBdr>
        <w:bottom w:val="single" w:sz="2" w:space="3" w:color="auto"/>
      </w:pBdr>
      <w:spacing w:before="360" w:after="600" w:line="340" w:lineRule="exact"/>
    </w:pPr>
    <w:rPr>
      <w:rFonts w:eastAsia="Times New Roman" w:cs="Arial"/>
      <w:sz w:val="30"/>
    </w:rPr>
  </w:style>
  <w:style w:type="paragraph" w:customStyle="1" w:styleId="Numbr10SS">
    <w:name w:val="Numbr 10+ SS"/>
    <w:basedOn w:val="Normal"/>
    <w:rsid w:val="0096639B"/>
    <w:pPr>
      <w:numPr>
        <w:numId w:val="4"/>
      </w:numPr>
      <w:tabs>
        <w:tab w:val="left" w:pos="547"/>
      </w:tabs>
      <w:spacing w:line="260" w:lineRule="atLeast"/>
    </w:pPr>
    <w:rPr>
      <w:rFonts w:eastAsia="Times New Roman" w:cs="Arial"/>
    </w:rPr>
  </w:style>
  <w:style w:type="paragraph" w:customStyle="1" w:styleId="Numbr1-9SS">
    <w:name w:val="Numbr 1-9 SS"/>
    <w:basedOn w:val="Normal"/>
    <w:rsid w:val="0096639B"/>
    <w:pPr>
      <w:numPr>
        <w:numId w:val="5"/>
      </w:numPr>
      <w:tabs>
        <w:tab w:val="left" w:pos="547"/>
        <w:tab w:val="left" w:pos="878"/>
      </w:tabs>
      <w:spacing w:line="260" w:lineRule="atLeast"/>
    </w:pPr>
    <w:rPr>
      <w:rFonts w:eastAsia="Times New Roman" w:cs="Arial"/>
    </w:rPr>
  </w:style>
  <w:style w:type="paragraph" w:styleId="PlainText">
    <w:name w:val="Plain Text"/>
    <w:basedOn w:val="Normal"/>
    <w:link w:val="PlainTextChar"/>
    <w:uiPriority w:val="99"/>
    <w:semiHidden/>
    <w:rsid w:val="0096639B"/>
    <w:pPr>
      <w:spacing w:line="260" w:lineRule="atLeast"/>
    </w:pPr>
    <w:rPr>
      <w:rFonts w:ascii="Courier New" w:eastAsia="Times New Roman" w:hAnsi="Courier New" w:cs="Courier New"/>
    </w:rPr>
  </w:style>
  <w:style w:type="character" w:customStyle="1" w:styleId="PlainTextChar">
    <w:name w:val="Plain Text Char"/>
    <w:basedOn w:val="DefaultParagraphFont"/>
    <w:link w:val="PlainText"/>
    <w:uiPriority w:val="99"/>
    <w:semiHidden/>
    <w:rsid w:val="0096639B"/>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959468">
      <w:bodyDiv w:val="1"/>
      <w:marLeft w:val="0"/>
      <w:marRight w:val="0"/>
      <w:marTop w:val="0"/>
      <w:marBottom w:val="0"/>
      <w:divBdr>
        <w:top w:val="none" w:sz="0" w:space="0" w:color="auto"/>
        <w:left w:val="none" w:sz="0" w:space="0" w:color="auto"/>
        <w:bottom w:val="none" w:sz="0" w:space="0" w:color="auto"/>
        <w:right w:val="none" w:sz="0" w:space="0" w:color="auto"/>
      </w:divBdr>
    </w:div>
    <w:div w:id="668211842">
      <w:bodyDiv w:val="1"/>
      <w:marLeft w:val="0"/>
      <w:marRight w:val="0"/>
      <w:marTop w:val="0"/>
      <w:marBottom w:val="0"/>
      <w:divBdr>
        <w:top w:val="none" w:sz="0" w:space="0" w:color="auto"/>
        <w:left w:val="none" w:sz="0" w:space="0" w:color="auto"/>
        <w:bottom w:val="none" w:sz="0" w:space="0" w:color="auto"/>
        <w:right w:val="none" w:sz="0" w:space="0" w:color="auto"/>
      </w:divBdr>
    </w:div>
    <w:div w:id="1336229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resources.hewitt.com/sysco"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yperlink" Target="http://www.syscobenefits.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work\word\startup\Templates\report_LTR.dotm" TargetMode="External"/></Relationships>
</file>

<file path=word/theme/theme1.xml><?xml version="1.0" encoding="utf-8"?>
<a:theme xmlns:a="http://schemas.openxmlformats.org/drawingml/2006/main" name="AonWordTheme">
  <a:themeElements>
    <a:clrScheme name="Aon Color Scheme 2014">
      <a:dk1>
        <a:srgbClr val="000000"/>
      </a:dk1>
      <a:lt1>
        <a:srgbClr val="FFFFFF"/>
      </a:lt1>
      <a:dk2>
        <a:srgbClr val="E11B22"/>
      </a:dk2>
      <a:lt2>
        <a:srgbClr val="4D4F53"/>
      </a:lt2>
      <a:accent1>
        <a:srgbClr val="F0AB00"/>
      </a:accent1>
      <a:accent2>
        <a:srgbClr val="7AB800"/>
      </a:accent2>
      <a:accent3>
        <a:srgbClr val="5EB6E4"/>
      </a:accent3>
      <a:accent4>
        <a:srgbClr val="0039A6"/>
      </a:accent4>
      <a:accent5>
        <a:srgbClr val="6E267B"/>
      </a:accent5>
      <a:accent6>
        <a:srgbClr val="D3CD8B"/>
      </a:accent6>
      <a:hlink>
        <a:srgbClr val="E11B22"/>
      </a:hlink>
      <a:folHlink>
        <a:srgbClr val="E11B2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B510C-FE23-4396-8DAC-60AEEFECC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report_LTR</Template>
  <TotalTime>1</TotalTime>
  <Pages>17</Pages>
  <Words>1707</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Aon</Company>
  <LinksUpToDate>false</LinksUpToDate>
  <CharactersWithSpaces>11421</CharactersWithSpaces>
  <SharedDoc>false</SharedDoc>
  <HLinks>
    <vt:vector size="6" baseType="variant">
      <vt:variant>
        <vt:i4>6881367</vt:i4>
      </vt:variant>
      <vt:variant>
        <vt:i4>0</vt:i4>
      </vt:variant>
      <vt:variant>
        <vt:i4>0</vt:i4>
      </vt:variant>
      <vt:variant>
        <vt:i4>5</vt:i4>
      </vt:variant>
      <vt:variant>
        <vt:lpwstr>mailto:firstname.lastname@%20aon.com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Reiter</dc:creator>
  <cp:lastModifiedBy>Jenni</cp:lastModifiedBy>
  <cp:revision>2</cp:revision>
  <cp:lastPrinted>2010-04-27T19:30:00Z</cp:lastPrinted>
  <dcterms:created xsi:type="dcterms:W3CDTF">2017-09-29T17:57:00Z</dcterms:created>
  <dcterms:modified xsi:type="dcterms:W3CDTF">2017-09-29T17:57:00Z</dcterms:modified>
</cp:coreProperties>
</file>